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BB923" w14:textId="23DC832D" w:rsidR="00CD2354" w:rsidRPr="001B5745" w:rsidRDefault="001B5745" w:rsidP="00CD2354">
      <w:pPr>
        <w:ind w:firstLine="720"/>
        <w:jc w:val="right"/>
        <w:rPr>
          <w:color w:val="000000"/>
          <w:sz w:val="24"/>
          <w:szCs w:val="24"/>
        </w:rPr>
      </w:pPr>
      <w:r w:rsidRPr="001B5745">
        <w:rPr>
          <w:color w:val="000000"/>
          <w:sz w:val="24"/>
          <w:szCs w:val="24"/>
        </w:rPr>
        <w:t xml:space="preserve"> </w:t>
      </w:r>
      <w:r w:rsidR="000836CC">
        <w:rPr>
          <w:color w:val="000000"/>
          <w:sz w:val="24"/>
          <w:szCs w:val="24"/>
        </w:rPr>
        <w:t>2</w:t>
      </w:r>
      <w:r w:rsidR="00C261CE">
        <w:rPr>
          <w:color w:val="000000"/>
          <w:sz w:val="24"/>
          <w:szCs w:val="24"/>
        </w:rPr>
        <w:t xml:space="preserve">3 </w:t>
      </w:r>
      <w:r w:rsidR="000836CC">
        <w:rPr>
          <w:color w:val="000000"/>
          <w:sz w:val="24"/>
          <w:szCs w:val="24"/>
        </w:rPr>
        <w:t>Jan</w:t>
      </w:r>
      <w:r w:rsidR="00FE3A20">
        <w:rPr>
          <w:color w:val="000000"/>
          <w:sz w:val="24"/>
          <w:szCs w:val="24"/>
        </w:rPr>
        <w:t xml:space="preserve"> 20</w:t>
      </w:r>
      <w:r w:rsidR="009D3244">
        <w:rPr>
          <w:color w:val="000000"/>
          <w:sz w:val="24"/>
          <w:szCs w:val="24"/>
        </w:rPr>
        <w:t>2</w:t>
      </w:r>
      <w:r w:rsidR="00C261CE">
        <w:rPr>
          <w:color w:val="000000"/>
          <w:sz w:val="24"/>
          <w:szCs w:val="24"/>
        </w:rPr>
        <w:t>5</w:t>
      </w:r>
    </w:p>
    <w:p w14:paraId="77FA7304" w14:textId="77777777" w:rsidR="00CD2354" w:rsidRPr="001B5745" w:rsidRDefault="00CD2354" w:rsidP="00CD2354">
      <w:pPr>
        <w:ind w:firstLine="720"/>
        <w:rPr>
          <w:sz w:val="24"/>
          <w:szCs w:val="24"/>
        </w:rPr>
      </w:pPr>
    </w:p>
    <w:p w14:paraId="5E1B51AB" w14:textId="77777777" w:rsidR="000820FA" w:rsidRDefault="000820FA" w:rsidP="00BB4D0B">
      <w:pPr>
        <w:rPr>
          <w:sz w:val="24"/>
          <w:szCs w:val="24"/>
        </w:rPr>
      </w:pPr>
    </w:p>
    <w:p w14:paraId="5918F8A4" w14:textId="77777777" w:rsidR="00CD2354" w:rsidRPr="00CD2354" w:rsidRDefault="00CD2354" w:rsidP="00BB4D0B">
      <w:pPr>
        <w:rPr>
          <w:sz w:val="24"/>
          <w:szCs w:val="24"/>
        </w:rPr>
      </w:pPr>
      <w:r w:rsidRPr="00CD2354">
        <w:rPr>
          <w:sz w:val="24"/>
          <w:szCs w:val="24"/>
        </w:rPr>
        <w:t xml:space="preserve">MEMORANDUM FOR INTRAMURAL </w:t>
      </w:r>
      <w:r w:rsidR="00B004F8">
        <w:rPr>
          <w:sz w:val="24"/>
          <w:szCs w:val="24"/>
        </w:rPr>
        <w:t>VOLLEYBALL</w:t>
      </w:r>
      <w:r w:rsidRPr="00CD2354">
        <w:rPr>
          <w:sz w:val="24"/>
          <w:szCs w:val="24"/>
        </w:rPr>
        <w:t xml:space="preserve"> COACHES</w:t>
      </w:r>
    </w:p>
    <w:p w14:paraId="2E079E85" w14:textId="77777777" w:rsidR="00CD2354" w:rsidRPr="00CD2354" w:rsidRDefault="00CD2354" w:rsidP="00CD2354">
      <w:pPr>
        <w:rPr>
          <w:sz w:val="24"/>
          <w:szCs w:val="24"/>
        </w:rPr>
      </w:pPr>
    </w:p>
    <w:p w14:paraId="75592037" w14:textId="77777777" w:rsidR="00CD2354" w:rsidRPr="00CD2354" w:rsidRDefault="00FE6679" w:rsidP="00BB4D0B">
      <w:pPr>
        <w:rPr>
          <w:sz w:val="24"/>
          <w:szCs w:val="24"/>
        </w:rPr>
      </w:pPr>
      <w:r>
        <w:rPr>
          <w:sz w:val="24"/>
          <w:szCs w:val="24"/>
        </w:rPr>
        <w:t xml:space="preserve">FROM:  </w:t>
      </w:r>
      <w:r w:rsidR="000820FA">
        <w:rPr>
          <w:sz w:val="24"/>
          <w:szCs w:val="24"/>
        </w:rPr>
        <w:t>87 FSS/FSVS</w:t>
      </w:r>
    </w:p>
    <w:p w14:paraId="7735DE41" w14:textId="77777777" w:rsidR="00CD2354" w:rsidRPr="00CD2354" w:rsidRDefault="00CD2354" w:rsidP="00CD2354">
      <w:pPr>
        <w:rPr>
          <w:sz w:val="24"/>
          <w:szCs w:val="24"/>
        </w:rPr>
      </w:pPr>
    </w:p>
    <w:p w14:paraId="689C629D" w14:textId="77777777" w:rsidR="00CD2354" w:rsidRPr="00CD2354" w:rsidRDefault="00CD2354" w:rsidP="00BB4D0B">
      <w:pPr>
        <w:rPr>
          <w:sz w:val="24"/>
          <w:szCs w:val="24"/>
        </w:rPr>
      </w:pPr>
      <w:r w:rsidRPr="00CD2354">
        <w:rPr>
          <w:sz w:val="24"/>
          <w:szCs w:val="24"/>
        </w:rPr>
        <w:t xml:space="preserve">SUBJECT:  Intramural </w:t>
      </w:r>
      <w:r w:rsidR="00B004F8">
        <w:rPr>
          <w:sz w:val="24"/>
          <w:szCs w:val="24"/>
        </w:rPr>
        <w:t>Volleyball</w:t>
      </w:r>
      <w:r w:rsidRPr="00CD2354">
        <w:rPr>
          <w:sz w:val="24"/>
          <w:szCs w:val="24"/>
        </w:rPr>
        <w:t xml:space="preserve"> By-Laws</w:t>
      </w:r>
    </w:p>
    <w:p w14:paraId="52801CBE" w14:textId="77777777" w:rsidR="00CD2354" w:rsidRPr="00CD2354" w:rsidRDefault="00CD2354" w:rsidP="00CD2354">
      <w:pPr>
        <w:rPr>
          <w:sz w:val="24"/>
          <w:szCs w:val="24"/>
        </w:rPr>
      </w:pPr>
    </w:p>
    <w:p w14:paraId="17DB7A98" w14:textId="77777777" w:rsidR="00CD2354" w:rsidRDefault="00CD2354" w:rsidP="00CD2354">
      <w:pPr>
        <w:numPr>
          <w:ilvl w:val="0"/>
          <w:numId w:val="1"/>
        </w:numPr>
        <w:rPr>
          <w:sz w:val="24"/>
          <w:szCs w:val="24"/>
        </w:rPr>
      </w:pPr>
      <w:r w:rsidRPr="00CD2354">
        <w:rPr>
          <w:b/>
          <w:sz w:val="24"/>
          <w:szCs w:val="24"/>
        </w:rPr>
        <w:t>Purpose:</w:t>
      </w:r>
      <w:r w:rsidRPr="00CD2354">
        <w:rPr>
          <w:sz w:val="24"/>
          <w:szCs w:val="24"/>
        </w:rPr>
        <w:t xml:space="preserve">  Th</w:t>
      </w:r>
      <w:r w:rsidR="00FE6679">
        <w:rPr>
          <w:sz w:val="24"/>
          <w:szCs w:val="24"/>
        </w:rPr>
        <w:t>e purp</w:t>
      </w:r>
      <w:r w:rsidR="00B004F8">
        <w:rPr>
          <w:sz w:val="24"/>
          <w:szCs w:val="24"/>
        </w:rPr>
        <w:t>ose of the Intramural Volleyball</w:t>
      </w:r>
      <w:r w:rsidRPr="00CD2354">
        <w:rPr>
          <w:sz w:val="24"/>
          <w:szCs w:val="24"/>
        </w:rPr>
        <w:t xml:space="preserve"> League is to encourage participation, enhance sportsmanship, promote good physical conditioning, and improve esprit de corps.</w:t>
      </w:r>
    </w:p>
    <w:p w14:paraId="59FADD54" w14:textId="77777777" w:rsidR="000820FA" w:rsidRPr="00CD2354" w:rsidRDefault="000820FA" w:rsidP="000820FA">
      <w:pPr>
        <w:ind w:left="360"/>
        <w:rPr>
          <w:sz w:val="24"/>
          <w:szCs w:val="24"/>
        </w:rPr>
      </w:pPr>
    </w:p>
    <w:p w14:paraId="0809BDA1" w14:textId="77777777" w:rsidR="00CD2354" w:rsidRPr="000820FA" w:rsidRDefault="00CD2354" w:rsidP="00CD2354">
      <w:pPr>
        <w:numPr>
          <w:ilvl w:val="0"/>
          <w:numId w:val="1"/>
        </w:numPr>
        <w:rPr>
          <w:sz w:val="24"/>
          <w:szCs w:val="24"/>
        </w:rPr>
      </w:pPr>
      <w:r w:rsidRPr="00CD2354">
        <w:rPr>
          <w:b/>
          <w:sz w:val="24"/>
          <w:szCs w:val="24"/>
        </w:rPr>
        <w:t>Eligibility:</w:t>
      </w:r>
    </w:p>
    <w:p w14:paraId="78BC825B" w14:textId="77777777" w:rsidR="000820FA" w:rsidRDefault="000820FA" w:rsidP="000820FA">
      <w:pPr>
        <w:numPr>
          <w:ilvl w:val="1"/>
          <w:numId w:val="1"/>
        </w:numPr>
        <w:rPr>
          <w:sz w:val="24"/>
          <w:szCs w:val="24"/>
        </w:rPr>
      </w:pPr>
      <w:r>
        <w:rPr>
          <w:sz w:val="24"/>
          <w:szCs w:val="24"/>
        </w:rPr>
        <w:t xml:space="preserve">Open to all Military, DOD personnel, Dependents 18 years of age or older, assigned or attached to Joint Base MDL.  All individuals, military and civilian, must participate with their unit of assignment.  </w:t>
      </w:r>
    </w:p>
    <w:p w14:paraId="72E1D817" w14:textId="77777777" w:rsidR="000820FA" w:rsidRDefault="000820FA" w:rsidP="000820FA">
      <w:pPr>
        <w:numPr>
          <w:ilvl w:val="1"/>
          <w:numId w:val="1"/>
        </w:numPr>
        <w:rPr>
          <w:sz w:val="24"/>
          <w:szCs w:val="24"/>
        </w:rPr>
      </w:pPr>
      <w:r>
        <w:rPr>
          <w:sz w:val="24"/>
          <w:szCs w:val="24"/>
        </w:rPr>
        <w:t>Individuals TDY for 30 days or more must participate with the assigned unit for the duration of that TDY.  Individuals must present a valid Military ID and a copy of his/her orders to the Intramural Sports Director.</w:t>
      </w:r>
    </w:p>
    <w:p w14:paraId="5D2BCE15" w14:textId="77777777" w:rsidR="000820FA" w:rsidRDefault="000820FA" w:rsidP="000820FA">
      <w:pPr>
        <w:numPr>
          <w:ilvl w:val="1"/>
          <w:numId w:val="1"/>
        </w:numPr>
        <w:rPr>
          <w:sz w:val="24"/>
          <w:szCs w:val="24"/>
        </w:rPr>
      </w:pPr>
      <w:r>
        <w:rPr>
          <w:sz w:val="24"/>
          <w:szCs w:val="24"/>
        </w:rPr>
        <w:t xml:space="preserve">Members of a team that forfeit out of the league will be permitted to join the Player’s Pool if, and only if, their team has </w:t>
      </w:r>
      <w:r>
        <w:rPr>
          <w:b/>
          <w:sz w:val="24"/>
          <w:szCs w:val="24"/>
        </w:rPr>
        <w:t>NOT played more than 50% of the season games</w:t>
      </w:r>
      <w:r>
        <w:rPr>
          <w:sz w:val="24"/>
          <w:szCs w:val="24"/>
        </w:rPr>
        <w:t>.</w:t>
      </w:r>
    </w:p>
    <w:p w14:paraId="748DF2D6" w14:textId="77777777" w:rsidR="000820FA" w:rsidRDefault="000820FA" w:rsidP="000820FA">
      <w:pPr>
        <w:numPr>
          <w:ilvl w:val="1"/>
          <w:numId w:val="1"/>
        </w:numPr>
        <w:rPr>
          <w:sz w:val="24"/>
          <w:szCs w:val="24"/>
        </w:rPr>
      </w:pPr>
      <w:r>
        <w:rPr>
          <w:sz w:val="24"/>
          <w:szCs w:val="24"/>
        </w:rPr>
        <w:t xml:space="preserve">Individuals assigned to a unit that does not field a team in the league will be placed in the players’ pool.  Individuals must submit a letter of release from their squadron to the Intramural Sports Director before they will be placed in the players’ pool.  The release letter must be signed by his/her </w:t>
      </w:r>
      <w:r w:rsidR="00883C87">
        <w:rPr>
          <w:sz w:val="24"/>
          <w:szCs w:val="24"/>
        </w:rPr>
        <w:t>Commander or First Sergeant</w:t>
      </w:r>
      <w:r>
        <w:rPr>
          <w:sz w:val="24"/>
          <w:szCs w:val="24"/>
        </w:rPr>
        <w:t xml:space="preserve"> authorizing them to be placed in the players’ pool.</w:t>
      </w:r>
    </w:p>
    <w:p w14:paraId="04A9FB93" w14:textId="77777777" w:rsidR="000820FA" w:rsidRPr="00651AD1" w:rsidRDefault="000820FA" w:rsidP="000820FA">
      <w:pPr>
        <w:numPr>
          <w:ilvl w:val="1"/>
          <w:numId w:val="1"/>
        </w:numPr>
        <w:rPr>
          <w:sz w:val="24"/>
          <w:szCs w:val="24"/>
        </w:rPr>
      </w:pPr>
      <w:r>
        <w:rPr>
          <w:sz w:val="24"/>
          <w:szCs w:val="24"/>
        </w:rPr>
        <w:t xml:space="preserve">Individuals assigned to a unit that has a team in the league and plays for any other team is </w:t>
      </w:r>
      <w:r w:rsidRPr="00651AD1">
        <w:rPr>
          <w:sz w:val="24"/>
          <w:szCs w:val="24"/>
        </w:rPr>
        <w:t>defined as an illegal player.</w:t>
      </w:r>
    </w:p>
    <w:p w14:paraId="0824E563" w14:textId="77777777" w:rsidR="000820FA" w:rsidRPr="00CF0F8D" w:rsidRDefault="000820FA" w:rsidP="000820FA">
      <w:pPr>
        <w:numPr>
          <w:ilvl w:val="1"/>
          <w:numId w:val="1"/>
        </w:numPr>
        <w:rPr>
          <w:b/>
          <w:sz w:val="24"/>
          <w:szCs w:val="24"/>
        </w:rPr>
      </w:pPr>
      <w:r w:rsidRPr="00651AD1">
        <w:rPr>
          <w:sz w:val="24"/>
          <w:szCs w:val="24"/>
        </w:rPr>
        <w:t>Teams found to have illegal players on their roster shall forfeit all games that the player</w:t>
      </w:r>
      <w:r w:rsidRPr="00CF0F8D">
        <w:rPr>
          <w:sz w:val="24"/>
          <w:szCs w:val="24"/>
        </w:rPr>
        <w:t xml:space="preserve"> participated.  </w:t>
      </w:r>
    </w:p>
    <w:p w14:paraId="0A80B62C" w14:textId="77777777" w:rsidR="000820FA" w:rsidRPr="00CF0F8D" w:rsidRDefault="000820FA" w:rsidP="000820FA">
      <w:pPr>
        <w:numPr>
          <w:ilvl w:val="1"/>
          <w:numId w:val="1"/>
        </w:numPr>
        <w:rPr>
          <w:b/>
          <w:sz w:val="24"/>
          <w:szCs w:val="24"/>
        </w:rPr>
      </w:pPr>
      <w:r w:rsidRPr="00CF0F8D">
        <w:rPr>
          <w:b/>
          <w:sz w:val="24"/>
          <w:szCs w:val="24"/>
        </w:rPr>
        <w:t>It is the responsibility of the coaches to ensure the eligibility of all players.</w:t>
      </w:r>
    </w:p>
    <w:p w14:paraId="06D97A19" w14:textId="77777777" w:rsidR="000820FA" w:rsidRPr="007C2060" w:rsidRDefault="000820FA" w:rsidP="000820FA">
      <w:pPr>
        <w:numPr>
          <w:ilvl w:val="1"/>
          <w:numId w:val="1"/>
        </w:numPr>
        <w:rPr>
          <w:sz w:val="24"/>
          <w:szCs w:val="24"/>
        </w:rPr>
      </w:pPr>
      <w:r>
        <w:rPr>
          <w:sz w:val="24"/>
          <w:szCs w:val="24"/>
        </w:rPr>
        <w:t xml:space="preserve">Individuals who are placed on a team from the players’ pool are to remain on that team for the duration of the season.  </w:t>
      </w:r>
      <w:r>
        <w:rPr>
          <w:b/>
          <w:sz w:val="24"/>
          <w:szCs w:val="24"/>
        </w:rPr>
        <w:t xml:space="preserve">If that team forfeits out during the season, having played 50 % of the games, the member will not be placed back into the players’ pool, nor can any other team gain this member.  </w:t>
      </w:r>
      <w:r>
        <w:rPr>
          <w:b/>
          <w:i/>
          <w:sz w:val="24"/>
          <w:szCs w:val="24"/>
        </w:rPr>
        <w:t>The season is over for this member.</w:t>
      </w:r>
    </w:p>
    <w:p w14:paraId="602DC8D4" w14:textId="77777777" w:rsidR="000820FA" w:rsidRPr="00CD2354" w:rsidRDefault="000820FA" w:rsidP="000820FA">
      <w:pPr>
        <w:ind w:left="360"/>
        <w:rPr>
          <w:sz w:val="24"/>
          <w:szCs w:val="24"/>
        </w:rPr>
      </w:pPr>
    </w:p>
    <w:p w14:paraId="577E4C40" w14:textId="09183315" w:rsidR="00F6073E" w:rsidRPr="007C2060" w:rsidRDefault="00F6073E" w:rsidP="00F6073E">
      <w:pPr>
        <w:numPr>
          <w:ilvl w:val="0"/>
          <w:numId w:val="1"/>
        </w:numPr>
        <w:rPr>
          <w:sz w:val="24"/>
          <w:szCs w:val="24"/>
          <w:highlight w:val="yellow"/>
        </w:rPr>
      </w:pPr>
      <w:r w:rsidRPr="00F6073E">
        <w:rPr>
          <w:b/>
          <w:sz w:val="24"/>
          <w:szCs w:val="24"/>
        </w:rPr>
        <w:t>Team</w:t>
      </w:r>
      <w:r>
        <w:rPr>
          <w:b/>
          <w:sz w:val="24"/>
          <w:szCs w:val="24"/>
        </w:rPr>
        <w:t xml:space="preserve"> Rosters:</w:t>
      </w:r>
      <w:r>
        <w:rPr>
          <w:sz w:val="24"/>
          <w:szCs w:val="24"/>
        </w:rPr>
        <w:t xml:space="preserve">  Rosters must be submitted to the Intramural Sports Director prior to the first scheduled game.  Team rosters must be typed, without exception, and must include </w:t>
      </w:r>
      <w:r w:rsidR="00C261CE">
        <w:rPr>
          <w:sz w:val="24"/>
          <w:szCs w:val="24"/>
        </w:rPr>
        <w:t>everyone’s</w:t>
      </w:r>
      <w:r>
        <w:rPr>
          <w:sz w:val="24"/>
          <w:szCs w:val="24"/>
        </w:rPr>
        <w:t xml:space="preserve"> </w:t>
      </w:r>
      <w:r w:rsidRPr="00F6073E">
        <w:rPr>
          <w:sz w:val="24"/>
          <w:szCs w:val="24"/>
        </w:rPr>
        <w:t xml:space="preserve">full name, rank, organization, and duty section.  </w:t>
      </w:r>
      <w:r w:rsidRPr="00F6073E">
        <w:rPr>
          <w:b/>
          <w:sz w:val="24"/>
          <w:szCs w:val="24"/>
        </w:rPr>
        <w:t>Failure to submit a team roster will be a loss for</w:t>
      </w:r>
      <w:r>
        <w:rPr>
          <w:b/>
          <w:sz w:val="24"/>
          <w:szCs w:val="24"/>
        </w:rPr>
        <w:t xml:space="preserve"> each game until it is submitted.</w:t>
      </w:r>
      <w:r>
        <w:rPr>
          <w:sz w:val="24"/>
          <w:szCs w:val="24"/>
        </w:rPr>
        <w:t xml:space="preserve">  Teams may consist of as many players as desired by the squadron, </w:t>
      </w:r>
      <w:r w:rsidRPr="00F6073E">
        <w:rPr>
          <w:sz w:val="24"/>
          <w:szCs w:val="24"/>
        </w:rPr>
        <w:t xml:space="preserve">if the squadron enter more than one team into the league, it must </w:t>
      </w:r>
      <w:r w:rsidR="00170008">
        <w:rPr>
          <w:sz w:val="24"/>
          <w:szCs w:val="24"/>
        </w:rPr>
        <w:t xml:space="preserve">be </w:t>
      </w:r>
      <w:r w:rsidRPr="00F6073E">
        <w:rPr>
          <w:sz w:val="24"/>
          <w:szCs w:val="24"/>
        </w:rPr>
        <w:t>specific to what team A or B the</w:t>
      </w:r>
      <w:r>
        <w:rPr>
          <w:sz w:val="24"/>
          <w:szCs w:val="24"/>
        </w:rPr>
        <w:t xml:space="preserve"> player is assigned too.  Only coaches or assistant coaches can make changes to the roster. </w:t>
      </w:r>
    </w:p>
    <w:p w14:paraId="234007EC" w14:textId="77777777" w:rsidR="00F6073E" w:rsidRPr="00F6073E" w:rsidRDefault="00F6073E" w:rsidP="00F6073E">
      <w:pPr>
        <w:ind w:left="360"/>
        <w:rPr>
          <w:sz w:val="24"/>
          <w:szCs w:val="24"/>
        </w:rPr>
      </w:pPr>
    </w:p>
    <w:p w14:paraId="6A7CA5F3" w14:textId="77777777" w:rsidR="00F6073E" w:rsidRDefault="00F6073E" w:rsidP="00F6073E">
      <w:pPr>
        <w:ind w:left="360"/>
        <w:rPr>
          <w:sz w:val="24"/>
          <w:szCs w:val="24"/>
        </w:rPr>
      </w:pPr>
      <w:r w:rsidRPr="00AE10E9">
        <w:rPr>
          <w:sz w:val="24"/>
        </w:rPr>
        <w:t xml:space="preserve">Roster changes must be submitted to the </w:t>
      </w:r>
      <w:r w:rsidR="00170008">
        <w:rPr>
          <w:sz w:val="24"/>
        </w:rPr>
        <w:t>Intramural Sports</w:t>
      </w:r>
      <w:r w:rsidRPr="00AE10E9">
        <w:rPr>
          <w:sz w:val="24"/>
        </w:rPr>
        <w:t xml:space="preserve"> Director, in writing, no later than 1000hrs the following duty day of the game. that a player has played in a game and was not on your roster prior to that (</w:t>
      </w:r>
      <w:r w:rsidRPr="00C742E3">
        <w:rPr>
          <w:color w:val="FF0000"/>
          <w:sz w:val="24"/>
        </w:rPr>
        <w:t>This simply means that if you had a game Monday night and Amn Smith played for you but was not on your roster you have until Tuesday at 1000hrs to update your roster</w:t>
      </w:r>
      <w:r w:rsidRPr="00AE10E9">
        <w:rPr>
          <w:sz w:val="24"/>
        </w:rPr>
        <w:t>).</w:t>
      </w:r>
      <w:r w:rsidRPr="00AE10E9">
        <w:rPr>
          <w:sz w:val="24"/>
          <w:szCs w:val="24"/>
        </w:rPr>
        <w:t xml:space="preserve"> Roster changes can be made anytime during the regular season. No additions will be made after the regular season is complete.</w:t>
      </w:r>
    </w:p>
    <w:p w14:paraId="4AF7447A" w14:textId="77777777" w:rsidR="00F6073E" w:rsidRPr="00AE10E9" w:rsidRDefault="00F6073E" w:rsidP="00F6073E">
      <w:pPr>
        <w:ind w:left="360"/>
        <w:rPr>
          <w:sz w:val="24"/>
          <w:szCs w:val="24"/>
        </w:rPr>
      </w:pPr>
    </w:p>
    <w:p w14:paraId="0B0AD710" w14:textId="77777777" w:rsidR="00F6073E" w:rsidRDefault="00CD2354" w:rsidP="00F6073E">
      <w:pPr>
        <w:numPr>
          <w:ilvl w:val="0"/>
          <w:numId w:val="1"/>
        </w:numPr>
        <w:rPr>
          <w:sz w:val="24"/>
          <w:szCs w:val="24"/>
        </w:rPr>
      </w:pPr>
      <w:r w:rsidRPr="00CD2354">
        <w:rPr>
          <w:b/>
          <w:sz w:val="24"/>
          <w:szCs w:val="24"/>
        </w:rPr>
        <w:t>Postponements:</w:t>
      </w:r>
      <w:r w:rsidRPr="00CD2354">
        <w:rPr>
          <w:sz w:val="24"/>
          <w:szCs w:val="24"/>
        </w:rPr>
        <w:t xml:space="preserve">  </w:t>
      </w:r>
      <w:r w:rsidR="00F6073E">
        <w:rPr>
          <w:sz w:val="24"/>
          <w:szCs w:val="24"/>
        </w:rPr>
        <w:t>To ensure the league is conducted appropriately, postponements will be kept to an absolute low.  Postponements will be made for inclement weather, military necessity, base alerts, and mobility exercises.</w:t>
      </w:r>
    </w:p>
    <w:p w14:paraId="39E93304" w14:textId="77777777" w:rsidR="00F6073E" w:rsidRDefault="00F6073E" w:rsidP="00F6073E">
      <w:pPr>
        <w:numPr>
          <w:ilvl w:val="1"/>
          <w:numId w:val="5"/>
        </w:numPr>
        <w:rPr>
          <w:sz w:val="24"/>
          <w:szCs w:val="24"/>
        </w:rPr>
      </w:pPr>
      <w:r>
        <w:rPr>
          <w:sz w:val="24"/>
          <w:szCs w:val="24"/>
        </w:rPr>
        <w:t>Requests for postponements must be due to official military commitments that limit more than 50% of the team roster from participating in scheduled games.</w:t>
      </w:r>
    </w:p>
    <w:p w14:paraId="4256EEC1" w14:textId="77777777" w:rsidR="00F6073E" w:rsidRDefault="00F6073E" w:rsidP="00F6073E">
      <w:pPr>
        <w:numPr>
          <w:ilvl w:val="1"/>
          <w:numId w:val="5"/>
        </w:numPr>
        <w:rPr>
          <w:sz w:val="24"/>
          <w:szCs w:val="24"/>
        </w:rPr>
      </w:pPr>
      <w:r>
        <w:rPr>
          <w:sz w:val="24"/>
          <w:szCs w:val="24"/>
        </w:rPr>
        <w:t xml:space="preserve">The team coach will notify the Intramural Sports Director NLT 1000 </w:t>
      </w:r>
      <w:proofErr w:type="spellStart"/>
      <w:r>
        <w:rPr>
          <w:sz w:val="24"/>
          <w:szCs w:val="24"/>
        </w:rPr>
        <w:t>hrs</w:t>
      </w:r>
      <w:proofErr w:type="spellEnd"/>
      <w:r>
        <w:rPr>
          <w:sz w:val="24"/>
          <w:szCs w:val="24"/>
        </w:rPr>
        <w:t xml:space="preserve"> the day before the game.</w:t>
      </w:r>
    </w:p>
    <w:p w14:paraId="1C1234D6" w14:textId="58FA7A1E" w:rsidR="00F6073E" w:rsidRDefault="00F6073E" w:rsidP="00F6073E">
      <w:pPr>
        <w:numPr>
          <w:ilvl w:val="1"/>
          <w:numId w:val="5"/>
        </w:numPr>
        <w:rPr>
          <w:sz w:val="24"/>
          <w:szCs w:val="24"/>
        </w:rPr>
      </w:pPr>
      <w:r>
        <w:rPr>
          <w:sz w:val="24"/>
          <w:szCs w:val="24"/>
        </w:rPr>
        <w:t xml:space="preserve">All requests for postponements will include </w:t>
      </w:r>
      <w:r w:rsidR="00C261CE">
        <w:rPr>
          <w:sz w:val="24"/>
          <w:szCs w:val="24"/>
        </w:rPr>
        <w:t>the</w:t>
      </w:r>
      <w:r>
        <w:rPr>
          <w:sz w:val="24"/>
          <w:szCs w:val="24"/>
        </w:rPr>
        <w:t xml:space="preserve"> nature of the emergency, percentage of personnel involved, conflicting dates and time, </w:t>
      </w:r>
      <w:proofErr w:type="spellStart"/>
      <w:r>
        <w:rPr>
          <w:sz w:val="24"/>
          <w:szCs w:val="24"/>
        </w:rPr>
        <w:t>etc</w:t>
      </w:r>
      <w:proofErr w:type="spellEnd"/>
      <w:r>
        <w:rPr>
          <w:sz w:val="24"/>
          <w:szCs w:val="24"/>
        </w:rPr>
        <w:t xml:space="preserve"> and be endorsed by the Commander/1</w:t>
      </w:r>
      <w:r>
        <w:rPr>
          <w:sz w:val="24"/>
          <w:szCs w:val="24"/>
          <w:vertAlign w:val="superscript"/>
        </w:rPr>
        <w:t>st</w:t>
      </w:r>
      <w:r>
        <w:rPr>
          <w:sz w:val="24"/>
          <w:szCs w:val="24"/>
        </w:rPr>
        <w:t xml:space="preserve"> Sergeant.  </w:t>
      </w:r>
      <w:r>
        <w:rPr>
          <w:i/>
          <w:sz w:val="24"/>
          <w:szCs w:val="24"/>
        </w:rPr>
        <w:t>Note:</w:t>
      </w:r>
      <w:r>
        <w:rPr>
          <w:sz w:val="24"/>
          <w:szCs w:val="24"/>
        </w:rPr>
        <w:t xml:space="preserve">  Leaves, recreational tours, permissive TDY’s and unit social events are not legitimate reasons for postponement.  The written notification </w:t>
      </w:r>
      <w:r>
        <w:rPr>
          <w:b/>
          <w:sz w:val="24"/>
          <w:szCs w:val="24"/>
        </w:rPr>
        <w:t xml:space="preserve">MUST </w:t>
      </w:r>
      <w:r>
        <w:rPr>
          <w:sz w:val="24"/>
          <w:szCs w:val="24"/>
        </w:rPr>
        <w:t xml:space="preserve">be in the Intramural Sports Directors hands NLT 1000 </w:t>
      </w:r>
      <w:proofErr w:type="spellStart"/>
      <w:r>
        <w:rPr>
          <w:sz w:val="24"/>
          <w:szCs w:val="24"/>
        </w:rPr>
        <w:t>hrs</w:t>
      </w:r>
      <w:proofErr w:type="spellEnd"/>
      <w:r>
        <w:rPr>
          <w:sz w:val="24"/>
          <w:szCs w:val="24"/>
        </w:rPr>
        <w:t xml:space="preserve"> the day of the game.</w:t>
      </w:r>
    </w:p>
    <w:p w14:paraId="0181BD9A" w14:textId="77777777" w:rsidR="00F6073E" w:rsidRDefault="00F6073E" w:rsidP="00F6073E">
      <w:pPr>
        <w:numPr>
          <w:ilvl w:val="1"/>
          <w:numId w:val="5"/>
        </w:numPr>
        <w:rPr>
          <w:sz w:val="24"/>
          <w:szCs w:val="24"/>
        </w:rPr>
      </w:pPr>
      <w:r>
        <w:rPr>
          <w:sz w:val="24"/>
          <w:szCs w:val="24"/>
        </w:rPr>
        <w:t xml:space="preserve">The Intramural Sports Director may postpone scheduled games prior to 1500hrs the day of the game.  If you are </w:t>
      </w:r>
      <w:r>
        <w:rPr>
          <w:b/>
          <w:sz w:val="24"/>
          <w:szCs w:val="24"/>
        </w:rPr>
        <w:t>NOT</w:t>
      </w:r>
      <w:r>
        <w:rPr>
          <w:sz w:val="24"/>
          <w:szCs w:val="24"/>
        </w:rPr>
        <w:t xml:space="preserve"> notified of a cancellation, you must report as scheduled.</w:t>
      </w:r>
    </w:p>
    <w:p w14:paraId="695377D6" w14:textId="77777777" w:rsidR="00F6073E" w:rsidRDefault="00F6073E" w:rsidP="00F6073E">
      <w:pPr>
        <w:numPr>
          <w:ilvl w:val="1"/>
          <w:numId w:val="5"/>
        </w:numPr>
        <w:rPr>
          <w:sz w:val="24"/>
          <w:szCs w:val="24"/>
        </w:rPr>
      </w:pPr>
      <w:r>
        <w:rPr>
          <w:sz w:val="24"/>
          <w:szCs w:val="24"/>
        </w:rPr>
        <w:t>Failure to comply with any policies mentioned above is cause for a forfeit.</w:t>
      </w:r>
    </w:p>
    <w:p w14:paraId="4229441B" w14:textId="77777777" w:rsidR="00F6073E" w:rsidRPr="00F6073E" w:rsidRDefault="00F6073E" w:rsidP="00F6073E">
      <w:pPr>
        <w:ind w:left="360"/>
        <w:rPr>
          <w:sz w:val="24"/>
          <w:szCs w:val="24"/>
        </w:rPr>
      </w:pPr>
    </w:p>
    <w:p w14:paraId="44268C4F" w14:textId="77777777" w:rsidR="00CD2354" w:rsidRPr="00CD2354" w:rsidRDefault="00CD2354" w:rsidP="00CD2354">
      <w:pPr>
        <w:numPr>
          <w:ilvl w:val="0"/>
          <w:numId w:val="1"/>
        </w:numPr>
        <w:rPr>
          <w:sz w:val="24"/>
          <w:szCs w:val="24"/>
        </w:rPr>
      </w:pPr>
      <w:r w:rsidRPr="00CD2354">
        <w:rPr>
          <w:b/>
          <w:sz w:val="24"/>
          <w:szCs w:val="24"/>
        </w:rPr>
        <w:t>Conduct and Sportsmanship:</w:t>
      </w:r>
    </w:p>
    <w:p w14:paraId="15E19E00" w14:textId="77777777" w:rsidR="00CD2354" w:rsidRPr="00CD2354" w:rsidRDefault="00CD2354" w:rsidP="00CD2354">
      <w:pPr>
        <w:numPr>
          <w:ilvl w:val="1"/>
          <w:numId w:val="1"/>
        </w:numPr>
        <w:rPr>
          <w:sz w:val="24"/>
          <w:szCs w:val="24"/>
        </w:rPr>
      </w:pPr>
      <w:r w:rsidRPr="00CD2354">
        <w:rPr>
          <w:sz w:val="24"/>
          <w:szCs w:val="24"/>
        </w:rPr>
        <w:t>Sportsmanship can be defined as abiding by the rules of the game, decision of officials, and accepting victory or defeat graciously.</w:t>
      </w:r>
    </w:p>
    <w:p w14:paraId="0B771DAD" w14:textId="77777777" w:rsidR="00CD2354" w:rsidRPr="00CD2354" w:rsidRDefault="00CD2354" w:rsidP="00CD2354">
      <w:pPr>
        <w:numPr>
          <w:ilvl w:val="1"/>
          <w:numId w:val="1"/>
        </w:numPr>
        <w:rPr>
          <w:sz w:val="24"/>
          <w:szCs w:val="24"/>
        </w:rPr>
      </w:pPr>
      <w:r w:rsidRPr="00CD2354">
        <w:rPr>
          <w:sz w:val="24"/>
          <w:szCs w:val="24"/>
        </w:rPr>
        <w:t>Unsportsmanlike conduct by a player or coach will not be tolerated.</w:t>
      </w:r>
    </w:p>
    <w:p w14:paraId="73BA27BF" w14:textId="77777777" w:rsidR="00425D6A" w:rsidRDefault="00CD2354" w:rsidP="00CD2354">
      <w:pPr>
        <w:numPr>
          <w:ilvl w:val="2"/>
          <w:numId w:val="1"/>
        </w:numPr>
        <w:rPr>
          <w:sz w:val="24"/>
          <w:szCs w:val="24"/>
        </w:rPr>
      </w:pPr>
      <w:r w:rsidRPr="00CD2354">
        <w:rPr>
          <w:sz w:val="24"/>
          <w:szCs w:val="24"/>
          <w:u w:val="single"/>
        </w:rPr>
        <w:t>First offense:</w:t>
      </w:r>
      <w:r w:rsidRPr="00CD2354">
        <w:rPr>
          <w:sz w:val="24"/>
          <w:szCs w:val="24"/>
        </w:rPr>
        <w:t xml:space="preserve">  Will result i</w:t>
      </w:r>
      <w:r w:rsidR="00876268">
        <w:rPr>
          <w:sz w:val="24"/>
          <w:szCs w:val="24"/>
        </w:rPr>
        <w:t xml:space="preserve">n </w:t>
      </w:r>
      <w:r w:rsidR="00F6073E">
        <w:rPr>
          <w:sz w:val="24"/>
          <w:szCs w:val="24"/>
        </w:rPr>
        <w:t>an</w:t>
      </w:r>
      <w:r w:rsidR="00876268">
        <w:rPr>
          <w:sz w:val="24"/>
          <w:szCs w:val="24"/>
        </w:rPr>
        <w:t xml:space="preserve"> automatic </w:t>
      </w:r>
      <w:r w:rsidR="00F6073E">
        <w:rPr>
          <w:sz w:val="24"/>
          <w:szCs w:val="24"/>
        </w:rPr>
        <w:t>disqualification</w:t>
      </w:r>
      <w:r w:rsidRPr="00CD2354">
        <w:rPr>
          <w:sz w:val="24"/>
          <w:szCs w:val="24"/>
        </w:rPr>
        <w:t xml:space="preserve"> from his/her teams next </w:t>
      </w:r>
    </w:p>
    <w:p w14:paraId="4793C98A" w14:textId="77777777" w:rsidR="00CD2354" w:rsidRPr="00CD2354" w:rsidRDefault="00F6073E" w:rsidP="00425D6A">
      <w:pPr>
        <w:ind w:left="1104"/>
        <w:rPr>
          <w:sz w:val="24"/>
          <w:szCs w:val="24"/>
        </w:rPr>
      </w:pPr>
      <w:r>
        <w:rPr>
          <w:sz w:val="24"/>
          <w:szCs w:val="24"/>
        </w:rPr>
        <w:t xml:space="preserve">2 </w:t>
      </w:r>
      <w:r w:rsidR="00425D6A" w:rsidRPr="00CD2354">
        <w:rPr>
          <w:sz w:val="24"/>
          <w:szCs w:val="24"/>
        </w:rPr>
        <w:t xml:space="preserve">scheduled </w:t>
      </w:r>
      <w:r w:rsidR="00425D6A">
        <w:rPr>
          <w:sz w:val="24"/>
          <w:szCs w:val="24"/>
        </w:rPr>
        <w:t>games</w:t>
      </w:r>
      <w:r w:rsidR="00CD2354" w:rsidRPr="00CD2354">
        <w:rPr>
          <w:sz w:val="24"/>
          <w:szCs w:val="24"/>
        </w:rPr>
        <w:t>.</w:t>
      </w:r>
    </w:p>
    <w:p w14:paraId="0BA7966B" w14:textId="77777777" w:rsidR="00425D6A" w:rsidRDefault="00CD2354" w:rsidP="00CD2354">
      <w:pPr>
        <w:numPr>
          <w:ilvl w:val="2"/>
          <w:numId w:val="1"/>
        </w:numPr>
        <w:rPr>
          <w:sz w:val="24"/>
          <w:szCs w:val="24"/>
        </w:rPr>
      </w:pPr>
      <w:r w:rsidRPr="00CD2354">
        <w:rPr>
          <w:sz w:val="24"/>
          <w:szCs w:val="24"/>
          <w:u w:val="single"/>
        </w:rPr>
        <w:t>Second offense:</w:t>
      </w:r>
      <w:r w:rsidRPr="00CD2354">
        <w:rPr>
          <w:sz w:val="24"/>
          <w:szCs w:val="24"/>
        </w:rPr>
        <w:t xml:space="preserve">  Will result in the disqualification of that player for the duration </w:t>
      </w:r>
    </w:p>
    <w:p w14:paraId="37422DD6" w14:textId="77777777" w:rsidR="00CD2354" w:rsidRDefault="00CD2354" w:rsidP="00425D6A">
      <w:pPr>
        <w:ind w:left="1104"/>
        <w:rPr>
          <w:sz w:val="24"/>
          <w:szCs w:val="24"/>
        </w:rPr>
      </w:pPr>
      <w:r w:rsidRPr="00CD2354">
        <w:rPr>
          <w:sz w:val="24"/>
          <w:szCs w:val="24"/>
        </w:rPr>
        <w:t>of the season.</w:t>
      </w:r>
    </w:p>
    <w:p w14:paraId="00E52F9B" w14:textId="77777777" w:rsidR="00425D6A" w:rsidRPr="00CD2354" w:rsidRDefault="00425D6A" w:rsidP="00425D6A">
      <w:pPr>
        <w:ind w:left="1104"/>
        <w:rPr>
          <w:sz w:val="24"/>
          <w:szCs w:val="24"/>
        </w:rPr>
      </w:pPr>
    </w:p>
    <w:p w14:paraId="735FFE02" w14:textId="77777777" w:rsidR="00CD2354" w:rsidRPr="00CD2354" w:rsidRDefault="00CD2354" w:rsidP="00CD2354">
      <w:pPr>
        <w:numPr>
          <w:ilvl w:val="0"/>
          <w:numId w:val="1"/>
        </w:numPr>
        <w:rPr>
          <w:sz w:val="24"/>
          <w:szCs w:val="24"/>
        </w:rPr>
      </w:pPr>
      <w:r w:rsidRPr="00CD2354">
        <w:rPr>
          <w:b/>
          <w:sz w:val="24"/>
          <w:szCs w:val="24"/>
        </w:rPr>
        <w:t>Forfeits:</w:t>
      </w:r>
    </w:p>
    <w:p w14:paraId="44A0957A" w14:textId="77777777" w:rsidR="00CD2354" w:rsidRPr="00C010F5" w:rsidRDefault="00CD2354" w:rsidP="00CD2354">
      <w:pPr>
        <w:numPr>
          <w:ilvl w:val="1"/>
          <w:numId w:val="1"/>
        </w:numPr>
        <w:rPr>
          <w:sz w:val="24"/>
          <w:szCs w:val="24"/>
        </w:rPr>
      </w:pPr>
      <w:r w:rsidRPr="00C010F5">
        <w:rPr>
          <w:sz w:val="24"/>
          <w:szCs w:val="24"/>
        </w:rPr>
        <w:t>I</w:t>
      </w:r>
      <w:r w:rsidR="00B004F8" w:rsidRPr="00C010F5">
        <w:rPr>
          <w:sz w:val="24"/>
          <w:szCs w:val="24"/>
        </w:rPr>
        <w:t xml:space="preserve">f a team doesn’t have </w:t>
      </w:r>
      <w:r w:rsidR="00B004F8" w:rsidRPr="003B3D4D">
        <w:rPr>
          <w:sz w:val="24"/>
          <w:szCs w:val="24"/>
          <w:u w:val="single"/>
        </w:rPr>
        <w:t xml:space="preserve">at least </w:t>
      </w:r>
      <w:r w:rsidR="00883C87" w:rsidRPr="003B3D4D">
        <w:rPr>
          <w:sz w:val="24"/>
          <w:szCs w:val="24"/>
          <w:u w:val="single"/>
        </w:rPr>
        <w:t>4</w:t>
      </w:r>
      <w:r w:rsidRPr="003B3D4D">
        <w:rPr>
          <w:sz w:val="24"/>
          <w:szCs w:val="24"/>
          <w:u w:val="single"/>
        </w:rPr>
        <w:t xml:space="preserve"> players</w:t>
      </w:r>
      <w:r w:rsidRPr="00C010F5">
        <w:rPr>
          <w:sz w:val="24"/>
          <w:szCs w:val="24"/>
        </w:rPr>
        <w:t xml:space="preserve"> present at their scheduled start, the</w:t>
      </w:r>
      <w:r w:rsidR="005D5BB2" w:rsidRPr="00C010F5">
        <w:rPr>
          <w:sz w:val="24"/>
          <w:szCs w:val="24"/>
        </w:rPr>
        <w:t xml:space="preserve"> first</w:t>
      </w:r>
      <w:r w:rsidRPr="00C010F5">
        <w:rPr>
          <w:sz w:val="24"/>
          <w:szCs w:val="24"/>
        </w:rPr>
        <w:t xml:space="preserve"> game w</w:t>
      </w:r>
      <w:r w:rsidR="00B004F8" w:rsidRPr="00C010F5">
        <w:rPr>
          <w:sz w:val="24"/>
          <w:szCs w:val="24"/>
        </w:rPr>
        <w:t>ill be a forfeit</w:t>
      </w:r>
      <w:r w:rsidR="005D5BB2" w:rsidRPr="00C010F5">
        <w:rPr>
          <w:sz w:val="24"/>
          <w:szCs w:val="24"/>
        </w:rPr>
        <w:t xml:space="preserve"> for that team</w:t>
      </w:r>
      <w:r w:rsidR="00B004F8" w:rsidRPr="00C010F5">
        <w:rPr>
          <w:sz w:val="24"/>
          <w:szCs w:val="24"/>
        </w:rPr>
        <w:t xml:space="preserve">. </w:t>
      </w:r>
      <w:r w:rsidR="005D5BB2" w:rsidRPr="00C010F5">
        <w:rPr>
          <w:sz w:val="24"/>
          <w:szCs w:val="24"/>
        </w:rPr>
        <w:t xml:space="preserve"> If after</w:t>
      </w:r>
      <w:r w:rsidR="00B004F8" w:rsidRPr="00C010F5">
        <w:rPr>
          <w:sz w:val="24"/>
          <w:szCs w:val="24"/>
        </w:rPr>
        <w:t xml:space="preserve"> </w:t>
      </w:r>
      <w:r w:rsidR="005D5BB2" w:rsidRPr="00C010F5">
        <w:rPr>
          <w:sz w:val="24"/>
          <w:szCs w:val="24"/>
        </w:rPr>
        <w:t xml:space="preserve">12 minutes and the team still doesn’t have 4 players, the team will forfeit the match.  </w:t>
      </w:r>
      <w:r w:rsidR="00B004F8" w:rsidRPr="00C010F5">
        <w:rPr>
          <w:sz w:val="24"/>
          <w:szCs w:val="24"/>
        </w:rPr>
        <w:t xml:space="preserve">If a team plays with </w:t>
      </w:r>
      <w:r w:rsidR="00883C87" w:rsidRPr="00C010F5">
        <w:rPr>
          <w:sz w:val="24"/>
          <w:szCs w:val="24"/>
        </w:rPr>
        <w:t>4</w:t>
      </w:r>
      <w:r w:rsidR="00B004F8" w:rsidRPr="00C010F5">
        <w:rPr>
          <w:sz w:val="24"/>
          <w:szCs w:val="24"/>
        </w:rPr>
        <w:t xml:space="preserve"> players, they </w:t>
      </w:r>
      <w:r w:rsidR="00883C87" w:rsidRPr="00C010F5">
        <w:rPr>
          <w:sz w:val="24"/>
          <w:szCs w:val="24"/>
        </w:rPr>
        <w:t xml:space="preserve">can be in 2 </w:t>
      </w:r>
      <w:r w:rsidR="00B004F8" w:rsidRPr="00C010F5">
        <w:rPr>
          <w:sz w:val="24"/>
          <w:szCs w:val="24"/>
        </w:rPr>
        <w:t>front</w:t>
      </w:r>
      <w:r w:rsidR="00C010F5" w:rsidRPr="00C010F5">
        <w:rPr>
          <w:sz w:val="24"/>
          <w:szCs w:val="24"/>
        </w:rPr>
        <w:t>line, 2 back</w:t>
      </w:r>
      <w:r w:rsidR="00B004F8" w:rsidRPr="00C010F5">
        <w:rPr>
          <w:sz w:val="24"/>
          <w:szCs w:val="24"/>
        </w:rPr>
        <w:t>line</w:t>
      </w:r>
      <w:r w:rsidR="00883C87" w:rsidRPr="00C010F5">
        <w:rPr>
          <w:sz w:val="24"/>
          <w:szCs w:val="24"/>
        </w:rPr>
        <w:t>, or a diamond type</w:t>
      </w:r>
      <w:r w:rsidR="00B004F8" w:rsidRPr="00C010F5">
        <w:rPr>
          <w:sz w:val="24"/>
          <w:szCs w:val="24"/>
        </w:rPr>
        <w:t xml:space="preserve"> formation. </w:t>
      </w:r>
      <w:r w:rsidR="0024049E" w:rsidRPr="00C010F5">
        <w:rPr>
          <w:sz w:val="24"/>
          <w:szCs w:val="24"/>
        </w:rPr>
        <w:t>Unlimited substitutions will be allowed.</w:t>
      </w:r>
    </w:p>
    <w:p w14:paraId="5F934D59" w14:textId="77777777" w:rsidR="00CD2354" w:rsidRPr="00CD2354" w:rsidRDefault="00CD2354" w:rsidP="00CD2354">
      <w:pPr>
        <w:numPr>
          <w:ilvl w:val="1"/>
          <w:numId w:val="1"/>
        </w:numPr>
        <w:rPr>
          <w:sz w:val="24"/>
          <w:szCs w:val="24"/>
        </w:rPr>
      </w:pPr>
      <w:r w:rsidRPr="00CD2354">
        <w:rPr>
          <w:sz w:val="24"/>
          <w:szCs w:val="24"/>
        </w:rPr>
        <w:t xml:space="preserve">Any member of the </w:t>
      </w:r>
      <w:smartTag w:uri="urn:schemas-microsoft-com:office:smarttags" w:element="place">
        <w:smartTag w:uri="urn:schemas-microsoft-com:office:smarttags" w:element="PlaceName">
          <w:r w:rsidRPr="00CD2354">
            <w:rPr>
              <w:sz w:val="24"/>
              <w:szCs w:val="24"/>
            </w:rPr>
            <w:t>Fitness</w:t>
          </w:r>
        </w:smartTag>
        <w:r w:rsidRPr="00CD2354">
          <w:rPr>
            <w:sz w:val="24"/>
            <w:szCs w:val="24"/>
          </w:rPr>
          <w:t xml:space="preserve"> </w:t>
        </w:r>
        <w:smartTag w:uri="urn:schemas-microsoft-com:office:smarttags" w:element="PlaceType">
          <w:r w:rsidRPr="00CD2354">
            <w:rPr>
              <w:sz w:val="24"/>
              <w:szCs w:val="24"/>
            </w:rPr>
            <w:t>Center</w:t>
          </w:r>
        </w:smartTag>
      </w:smartTag>
      <w:r w:rsidRPr="00CD2354">
        <w:rPr>
          <w:sz w:val="24"/>
          <w:szCs w:val="24"/>
        </w:rPr>
        <w:t xml:space="preserve"> staff or Official may declare a contest forfeited for reason of gross unsportsmanlike conduct.  The Staff member will provide a written report of the incident to the Intramural Sports Director NLT Noon the next duty day.</w:t>
      </w:r>
    </w:p>
    <w:p w14:paraId="310B3BFB" w14:textId="77777777" w:rsidR="00EB6023" w:rsidRDefault="00CD2354" w:rsidP="00EB6023">
      <w:pPr>
        <w:numPr>
          <w:ilvl w:val="1"/>
          <w:numId w:val="1"/>
        </w:numPr>
        <w:rPr>
          <w:sz w:val="24"/>
        </w:rPr>
      </w:pPr>
      <w:r w:rsidRPr="00CD2354">
        <w:rPr>
          <w:sz w:val="24"/>
          <w:szCs w:val="24"/>
        </w:rPr>
        <w:t>If a team forfeits two consecutive contests, or three in a season, they will automatically be disqualified from further competition for the remainder of the season</w:t>
      </w:r>
      <w:r w:rsidR="00425D6A">
        <w:rPr>
          <w:sz w:val="24"/>
          <w:szCs w:val="24"/>
        </w:rPr>
        <w:t>.</w:t>
      </w:r>
      <w:r w:rsidR="00EB6023">
        <w:rPr>
          <w:sz w:val="24"/>
          <w:szCs w:val="24"/>
        </w:rPr>
        <w:t xml:space="preserve"> </w:t>
      </w:r>
    </w:p>
    <w:p w14:paraId="1708CE33" w14:textId="77777777" w:rsidR="00CD2354" w:rsidRPr="00CD2354" w:rsidRDefault="00CD2354" w:rsidP="00EB6023">
      <w:pPr>
        <w:ind w:left="360"/>
        <w:rPr>
          <w:sz w:val="24"/>
          <w:szCs w:val="24"/>
        </w:rPr>
      </w:pPr>
    </w:p>
    <w:p w14:paraId="47DB2EFA" w14:textId="77777777" w:rsidR="00A825F8" w:rsidRPr="00A825F8" w:rsidRDefault="00A825F8" w:rsidP="00A825F8">
      <w:pPr>
        <w:ind w:left="360"/>
        <w:rPr>
          <w:sz w:val="24"/>
          <w:szCs w:val="24"/>
        </w:rPr>
      </w:pPr>
    </w:p>
    <w:p w14:paraId="3EA60C5B" w14:textId="77777777" w:rsidR="00A825F8" w:rsidRPr="00A825F8" w:rsidRDefault="00A825F8" w:rsidP="00A825F8">
      <w:pPr>
        <w:ind w:left="360"/>
        <w:rPr>
          <w:sz w:val="24"/>
          <w:szCs w:val="24"/>
        </w:rPr>
      </w:pPr>
    </w:p>
    <w:p w14:paraId="0334C93E" w14:textId="77777777" w:rsidR="00A825F8" w:rsidRPr="00A825F8" w:rsidRDefault="00A825F8" w:rsidP="00A825F8">
      <w:pPr>
        <w:ind w:left="360"/>
        <w:rPr>
          <w:sz w:val="24"/>
          <w:szCs w:val="24"/>
        </w:rPr>
      </w:pPr>
    </w:p>
    <w:p w14:paraId="1B18FC42" w14:textId="77777777" w:rsidR="00A825F8" w:rsidRPr="00A825F8" w:rsidRDefault="00A825F8" w:rsidP="00A825F8">
      <w:pPr>
        <w:ind w:left="360"/>
        <w:rPr>
          <w:sz w:val="24"/>
          <w:szCs w:val="24"/>
        </w:rPr>
      </w:pPr>
    </w:p>
    <w:p w14:paraId="28923451" w14:textId="77777777" w:rsidR="00A825F8" w:rsidRPr="00A825F8" w:rsidRDefault="00A825F8" w:rsidP="00A825F8">
      <w:pPr>
        <w:ind w:left="360"/>
        <w:rPr>
          <w:sz w:val="24"/>
          <w:szCs w:val="24"/>
        </w:rPr>
      </w:pPr>
    </w:p>
    <w:p w14:paraId="0BEDC4B8" w14:textId="77777777" w:rsidR="00A825F8" w:rsidRPr="00A825F8" w:rsidRDefault="00A825F8" w:rsidP="00A825F8">
      <w:pPr>
        <w:ind w:left="360"/>
        <w:rPr>
          <w:sz w:val="24"/>
          <w:szCs w:val="24"/>
        </w:rPr>
      </w:pPr>
    </w:p>
    <w:p w14:paraId="3BA090A6" w14:textId="77777777" w:rsidR="00A825F8" w:rsidRPr="00A825F8" w:rsidRDefault="00A825F8" w:rsidP="00A825F8">
      <w:pPr>
        <w:ind w:left="360"/>
        <w:rPr>
          <w:sz w:val="24"/>
          <w:szCs w:val="24"/>
        </w:rPr>
      </w:pPr>
    </w:p>
    <w:p w14:paraId="19DA06ED" w14:textId="77777777" w:rsidR="00A825F8" w:rsidRPr="00A825F8" w:rsidRDefault="00CD2354" w:rsidP="00FE6679">
      <w:pPr>
        <w:numPr>
          <w:ilvl w:val="0"/>
          <w:numId w:val="1"/>
        </w:numPr>
        <w:rPr>
          <w:sz w:val="24"/>
          <w:szCs w:val="24"/>
        </w:rPr>
      </w:pPr>
      <w:r w:rsidRPr="00CD2354">
        <w:rPr>
          <w:b/>
          <w:sz w:val="24"/>
          <w:szCs w:val="24"/>
        </w:rPr>
        <w:t>Protests:</w:t>
      </w:r>
      <w:r w:rsidR="00FE6679">
        <w:rPr>
          <w:b/>
          <w:sz w:val="24"/>
          <w:szCs w:val="24"/>
        </w:rPr>
        <w:t xml:space="preserve">  </w:t>
      </w:r>
    </w:p>
    <w:p w14:paraId="5C4864AC" w14:textId="77777777" w:rsidR="00A825F8" w:rsidRPr="00CA1F13" w:rsidRDefault="00A825F8" w:rsidP="00A825F8">
      <w:pPr>
        <w:numPr>
          <w:ilvl w:val="1"/>
          <w:numId w:val="1"/>
        </w:numPr>
        <w:rPr>
          <w:sz w:val="24"/>
          <w:szCs w:val="24"/>
        </w:rPr>
      </w:pPr>
      <w:r w:rsidRPr="00CA1F13">
        <w:rPr>
          <w:sz w:val="24"/>
          <w:szCs w:val="24"/>
        </w:rPr>
        <w:t>Any team wishing to make a pro</w:t>
      </w:r>
      <w:r>
        <w:rPr>
          <w:sz w:val="24"/>
          <w:szCs w:val="24"/>
        </w:rPr>
        <w:t>test must verbally protest and e</w:t>
      </w:r>
      <w:r w:rsidRPr="00CA1F13">
        <w:rPr>
          <w:sz w:val="24"/>
          <w:szCs w:val="24"/>
        </w:rPr>
        <w:t>nsure the protest is annotated on the score card during the game or at the conclusion.</w:t>
      </w:r>
    </w:p>
    <w:p w14:paraId="604B0BA0" w14:textId="77777777" w:rsidR="00A825F8" w:rsidRPr="00CA1F13" w:rsidRDefault="00A825F8" w:rsidP="00A825F8">
      <w:pPr>
        <w:numPr>
          <w:ilvl w:val="1"/>
          <w:numId w:val="1"/>
        </w:numPr>
        <w:rPr>
          <w:sz w:val="24"/>
          <w:szCs w:val="24"/>
        </w:rPr>
      </w:pPr>
      <w:r w:rsidRPr="00CA1F13">
        <w:rPr>
          <w:sz w:val="24"/>
          <w:szCs w:val="24"/>
        </w:rPr>
        <w:t>A letter delivered to the Intramural Sports Director by Noon the next duty day must follow up all protests.</w:t>
      </w:r>
    </w:p>
    <w:p w14:paraId="3A09DD9B" w14:textId="77777777" w:rsidR="00A825F8" w:rsidRPr="00CA1F13" w:rsidRDefault="00A825F8" w:rsidP="00A825F8">
      <w:pPr>
        <w:numPr>
          <w:ilvl w:val="1"/>
          <w:numId w:val="1"/>
        </w:numPr>
        <w:rPr>
          <w:sz w:val="24"/>
          <w:szCs w:val="24"/>
        </w:rPr>
      </w:pPr>
      <w:r w:rsidRPr="00CA1F13">
        <w:rPr>
          <w:sz w:val="24"/>
          <w:szCs w:val="24"/>
        </w:rPr>
        <w:t>All written protests must include:</w:t>
      </w:r>
    </w:p>
    <w:p w14:paraId="27874D0A" w14:textId="77777777" w:rsidR="00A825F8" w:rsidRPr="00CA1F13" w:rsidRDefault="00A825F8" w:rsidP="00A825F8">
      <w:pPr>
        <w:numPr>
          <w:ilvl w:val="2"/>
          <w:numId w:val="1"/>
        </w:numPr>
        <w:rPr>
          <w:sz w:val="24"/>
          <w:szCs w:val="24"/>
        </w:rPr>
      </w:pPr>
      <w:r w:rsidRPr="00CA1F13">
        <w:rPr>
          <w:sz w:val="24"/>
          <w:szCs w:val="24"/>
        </w:rPr>
        <w:t>The date, time, and teams.</w:t>
      </w:r>
    </w:p>
    <w:p w14:paraId="0CA34849" w14:textId="77777777" w:rsidR="00A825F8" w:rsidRPr="00CA1F13" w:rsidRDefault="00A825F8" w:rsidP="00A825F8">
      <w:pPr>
        <w:numPr>
          <w:ilvl w:val="2"/>
          <w:numId w:val="1"/>
        </w:numPr>
        <w:rPr>
          <w:sz w:val="24"/>
          <w:szCs w:val="24"/>
        </w:rPr>
      </w:pPr>
      <w:r w:rsidRPr="00CA1F13">
        <w:rPr>
          <w:sz w:val="24"/>
          <w:szCs w:val="24"/>
        </w:rPr>
        <w:t>The names of the officials for that game.</w:t>
      </w:r>
    </w:p>
    <w:p w14:paraId="6F18CF37" w14:textId="77777777" w:rsidR="00A825F8" w:rsidRPr="00CA1F13" w:rsidRDefault="00A825F8" w:rsidP="00A825F8">
      <w:pPr>
        <w:numPr>
          <w:ilvl w:val="2"/>
          <w:numId w:val="1"/>
        </w:numPr>
        <w:rPr>
          <w:sz w:val="24"/>
          <w:szCs w:val="24"/>
        </w:rPr>
      </w:pPr>
      <w:r w:rsidRPr="00CA1F13">
        <w:rPr>
          <w:sz w:val="24"/>
          <w:szCs w:val="24"/>
        </w:rPr>
        <w:t>Disputed call for which protest is being made or the name of the player believed to be ineligible.</w:t>
      </w:r>
    </w:p>
    <w:p w14:paraId="25D261C0" w14:textId="77777777" w:rsidR="00A825F8" w:rsidRPr="00CA1F13" w:rsidRDefault="00A825F8" w:rsidP="00A825F8">
      <w:pPr>
        <w:numPr>
          <w:ilvl w:val="2"/>
          <w:numId w:val="1"/>
        </w:numPr>
        <w:rPr>
          <w:sz w:val="24"/>
          <w:szCs w:val="24"/>
        </w:rPr>
      </w:pPr>
      <w:r w:rsidRPr="00CA1F13">
        <w:rPr>
          <w:sz w:val="24"/>
          <w:szCs w:val="24"/>
        </w:rPr>
        <w:t>The decision and outcome surrounding the making of the specific incident.</w:t>
      </w:r>
    </w:p>
    <w:p w14:paraId="12FCC477" w14:textId="77777777" w:rsidR="00A825F8" w:rsidRPr="00CA1F13" w:rsidRDefault="00A825F8" w:rsidP="00A825F8">
      <w:pPr>
        <w:numPr>
          <w:ilvl w:val="2"/>
          <w:numId w:val="1"/>
        </w:numPr>
        <w:rPr>
          <w:sz w:val="24"/>
          <w:szCs w:val="24"/>
        </w:rPr>
      </w:pPr>
      <w:r w:rsidRPr="00CA1F13">
        <w:rPr>
          <w:sz w:val="24"/>
          <w:szCs w:val="24"/>
        </w:rPr>
        <w:t>All other essential information pertaining to the protested matter.</w:t>
      </w:r>
    </w:p>
    <w:p w14:paraId="0609C82D" w14:textId="77777777" w:rsidR="00A825F8" w:rsidRPr="00A825F8" w:rsidRDefault="00A825F8" w:rsidP="00A825F8">
      <w:pPr>
        <w:ind w:left="360"/>
        <w:rPr>
          <w:sz w:val="24"/>
          <w:szCs w:val="24"/>
        </w:rPr>
      </w:pPr>
    </w:p>
    <w:p w14:paraId="405109A4" w14:textId="77777777" w:rsidR="00FE6679" w:rsidRDefault="00CD2354" w:rsidP="00FE6679">
      <w:pPr>
        <w:numPr>
          <w:ilvl w:val="0"/>
          <w:numId w:val="1"/>
        </w:numPr>
        <w:rPr>
          <w:sz w:val="24"/>
          <w:szCs w:val="24"/>
        </w:rPr>
      </w:pPr>
      <w:r w:rsidRPr="00CD2354">
        <w:rPr>
          <w:b/>
          <w:sz w:val="24"/>
          <w:szCs w:val="24"/>
        </w:rPr>
        <w:t>General Rules of Play:</w:t>
      </w:r>
      <w:r w:rsidRPr="00CD2354">
        <w:rPr>
          <w:sz w:val="24"/>
          <w:szCs w:val="24"/>
        </w:rPr>
        <w:t xml:space="preserve">  </w:t>
      </w:r>
    </w:p>
    <w:p w14:paraId="7FEBA141" w14:textId="77777777" w:rsidR="008C69FE" w:rsidRDefault="008C69FE" w:rsidP="00FE6679">
      <w:pPr>
        <w:numPr>
          <w:ilvl w:val="1"/>
          <w:numId w:val="1"/>
        </w:numPr>
        <w:rPr>
          <w:sz w:val="24"/>
          <w:szCs w:val="24"/>
        </w:rPr>
      </w:pPr>
      <w:r>
        <w:rPr>
          <w:sz w:val="24"/>
          <w:szCs w:val="24"/>
        </w:rPr>
        <w:t>Officia</w:t>
      </w:r>
      <w:r w:rsidR="00876268">
        <w:rPr>
          <w:sz w:val="24"/>
          <w:szCs w:val="24"/>
        </w:rPr>
        <w:t xml:space="preserve">l Rules: The current USA Volleyball </w:t>
      </w:r>
      <w:r>
        <w:rPr>
          <w:sz w:val="24"/>
          <w:szCs w:val="24"/>
        </w:rPr>
        <w:t>rules, as amended by these bylaws, will govern league play.</w:t>
      </w:r>
    </w:p>
    <w:p w14:paraId="0D964229" w14:textId="77777777" w:rsidR="00FE6679" w:rsidRDefault="008C69FE" w:rsidP="00FE6679">
      <w:pPr>
        <w:numPr>
          <w:ilvl w:val="1"/>
          <w:numId w:val="1"/>
        </w:numPr>
        <w:rPr>
          <w:sz w:val="24"/>
          <w:szCs w:val="24"/>
        </w:rPr>
      </w:pPr>
      <w:r>
        <w:rPr>
          <w:sz w:val="24"/>
          <w:szCs w:val="24"/>
        </w:rPr>
        <w:t xml:space="preserve">Uniforms will consist of. </w:t>
      </w:r>
    </w:p>
    <w:p w14:paraId="5874E8FF" w14:textId="77777777" w:rsidR="008C69FE" w:rsidRDefault="008C69FE" w:rsidP="008C69FE">
      <w:pPr>
        <w:numPr>
          <w:ilvl w:val="2"/>
          <w:numId w:val="1"/>
        </w:numPr>
        <w:rPr>
          <w:sz w:val="24"/>
          <w:szCs w:val="24"/>
        </w:rPr>
      </w:pPr>
      <w:r>
        <w:rPr>
          <w:sz w:val="24"/>
          <w:szCs w:val="24"/>
        </w:rPr>
        <w:t>Shoes, shirts, sweats and/or shorts.</w:t>
      </w:r>
    </w:p>
    <w:p w14:paraId="181B7121" w14:textId="77777777" w:rsidR="00D86E62" w:rsidRPr="00E757E0" w:rsidRDefault="00D86E62" w:rsidP="008C69FE">
      <w:pPr>
        <w:numPr>
          <w:ilvl w:val="2"/>
          <w:numId w:val="1"/>
        </w:numPr>
        <w:rPr>
          <w:sz w:val="24"/>
          <w:szCs w:val="24"/>
        </w:rPr>
      </w:pPr>
      <w:r w:rsidRPr="00E757E0">
        <w:rPr>
          <w:sz w:val="24"/>
          <w:szCs w:val="24"/>
        </w:rPr>
        <w:t xml:space="preserve">Hair Accessories: Females are only permitted to wear elastic ponytail holders/bands or plastic clips. </w:t>
      </w:r>
    </w:p>
    <w:p w14:paraId="6FCFC771" w14:textId="77777777" w:rsidR="001D140F" w:rsidRPr="00E757E0" w:rsidRDefault="001D140F" w:rsidP="008C69FE">
      <w:pPr>
        <w:numPr>
          <w:ilvl w:val="2"/>
          <w:numId w:val="1"/>
        </w:numPr>
        <w:rPr>
          <w:sz w:val="24"/>
          <w:szCs w:val="24"/>
        </w:rPr>
      </w:pPr>
      <w:r w:rsidRPr="00E757E0">
        <w:rPr>
          <w:sz w:val="24"/>
          <w:szCs w:val="24"/>
        </w:rPr>
        <w:t>It is forbidden to wear hats, scarves, or jewelry. An exception will be made for religious or medical medallions. A flat band or ring worn on the finger. If worn, medallions shall be removed from chain and taped/ sewn under the uniform. If a ring other than a flat band cannot be removed, it shall be taped in a manner as not to create a safety hazard.</w:t>
      </w:r>
    </w:p>
    <w:p w14:paraId="11232CB2" w14:textId="77777777" w:rsidR="003D33ED" w:rsidRPr="00E757E0" w:rsidRDefault="003D33ED" w:rsidP="008C69FE">
      <w:pPr>
        <w:numPr>
          <w:ilvl w:val="2"/>
          <w:numId w:val="1"/>
        </w:numPr>
        <w:rPr>
          <w:sz w:val="24"/>
          <w:szCs w:val="24"/>
        </w:rPr>
      </w:pPr>
      <w:r w:rsidRPr="00E757E0">
        <w:rPr>
          <w:sz w:val="24"/>
          <w:szCs w:val="24"/>
        </w:rPr>
        <w:t>Participants not in accordance with the above requirements will not be permitted to play until these requirements are met.</w:t>
      </w:r>
    </w:p>
    <w:p w14:paraId="0D7658D9" w14:textId="77777777" w:rsidR="003D33ED" w:rsidRPr="00E757E0" w:rsidRDefault="003D33ED" w:rsidP="008C69FE">
      <w:pPr>
        <w:numPr>
          <w:ilvl w:val="2"/>
          <w:numId w:val="1"/>
        </w:numPr>
        <w:rPr>
          <w:sz w:val="24"/>
          <w:szCs w:val="24"/>
        </w:rPr>
      </w:pPr>
      <w:r w:rsidRPr="00E757E0">
        <w:rPr>
          <w:sz w:val="24"/>
          <w:szCs w:val="24"/>
        </w:rPr>
        <w:t>The Fitness</w:t>
      </w:r>
      <w:r w:rsidR="000848C6" w:rsidRPr="00E757E0">
        <w:rPr>
          <w:sz w:val="24"/>
          <w:szCs w:val="24"/>
        </w:rPr>
        <w:t xml:space="preserve"> and Sports</w:t>
      </w:r>
      <w:r w:rsidRPr="00E757E0">
        <w:rPr>
          <w:sz w:val="24"/>
          <w:szCs w:val="24"/>
        </w:rPr>
        <w:t xml:space="preserve"> Center will provide game balls, scorebooks, and all other equipment.</w:t>
      </w:r>
    </w:p>
    <w:p w14:paraId="103B2872" w14:textId="77777777" w:rsidR="008C69FE" w:rsidRPr="00C010F5" w:rsidRDefault="003D33ED" w:rsidP="00FE6679">
      <w:pPr>
        <w:numPr>
          <w:ilvl w:val="1"/>
          <w:numId w:val="1"/>
        </w:numPr>
        <w:rPr>
          <w:sz w:val="24"/>
          <w:szCs w:val="24"/>
        </w:rPr>
      </w:pPr>
      <w:r w:rsidRPr="00E757E0">
        <w:rPr>
          <w:sz w:val="24"/>
          <w:szCs w:val="24"/>
        </w:rPr>
        <w:t>Playing Time: A re</w:t>
      </w:r>
      <w:r w:rsidR="00341D6A" w:rsidRPr="00E757E0">
        <w:rPr>
          <w:sz w:val="24"/>
          <w:szCs w:val="24"/>
        </w:rPr>
        <w:t>gulation game will consist of 21</w:t>
      </w:r>
      <w:r w:rsidRPr="00E757E0">
        <w:rPr>
          <w:sz w:val="24"/>
          <w:szCs w:val="24"/>
        </w:rPr>
        <w:t xml:space="preserve"> points</w:t>
      </w:r>
      <w:r w:rsidR="00A04F1C" w:rsidRPr="00C010F5">
        <w:rPr>
          <w:sz w:val="24"/>
          <w:szCs w:val="24"/>
        </w:rPr>
        <w:t>, capped at 25</w:t>
      </w:r>
      <w:r w:rsidRPr="00C010F5">
        <w:rPr>
          <w:sz w:val="24"/>
          <w:szCs w:val="24"/>
        </w:rPr>
        <w:t xml:space="preserve">.  The team winning two out of three games will be declared the winner of the match.  All games will be </w:t>
      </w:r>
      <w:r w:rsidR="007B2EAB" w:rsidRPr="00C010F5">
        <w:rPr>
          <w:sz w:val="24"/>
          <w:szCs w:val="24"/>
        </w:rPr>
        <w:t>played</w:t>
      </w:r>
      <w:r w:rsidRPr="00C010F5">
        <w:rPr>
          <w:sz w:val="24"/>
          <w:szCs w:val="24"/>
        </w:rPr>
        <w:t xml:space="preserve"> in a rally point format </w:t>
      </w:r>
      <w:r w:rsidR="007B2EAB" w:rsidRPr="00C010F5">
        <w:rPr>
          <w:sz w:val="24"/>
          <w:szCs w:val="24"/>
        </w:rPr>
        <w:t>(every</w:t>
      </w:r>
      <w:r w:rsidRPr="00C010F5">
        <w:rPr>
          <w:sz w:val="24"/>
          <w:szCs w:val="24"/>
        </w:rPr>
        <w:t xml:space="preserve"> declared dead ball will count as a point).  Teams will change sides o</w:t>
      </w:r>
      <w:r w:rsidR="00341D6A" w:rsidRPr="00C010F5">
        <w:rPr>
          <w:sz w:val="24"/>
          <w:szCs w:val="24"/>
        </w:rPr>
        <w:t xml:space="preserve">f the court at 8 points in the third </w:t>
      </w:r>
      <w:proofErr w:type="gramStart"/>
      <w:r w:rsidR="00341D6A" w:rsidRPr="00C010F5">
        <w:rPr>
          <w:sz w:val="24"/>
          <w:szCs w:val="24"/>
        </w:rPr>
        <w:t>game, and</w:t>
      </w:r>
      <w:proofErr w:type="gramEnd"/>
      <w:r w:rsidR="00341D6A" w:rsidRPr="00C010F5">
        <w:rPr>
          <w:sz w:val="24"/>
          <w:szCs w:val="24"/>
        </w:rPr>
        <w:t xml:space="preserve"> play to 15 winning by 2 or </w:t>
      </w:r>
      <w:r w:rsidR="00A04F1C" w:rsidRPr="00C010F5">
        <w:rPr>
          <w:sz w:val="24"/>
          <w:szCs w:val="24"/>
        </w:rPr>
        <w:t xml:space="preserve">capped at </w:t>
      </w:r>
      <w:r w:rsidR="00446493" w:rsidRPr="00C010F5">
        <w:rPr>
          <w:sz w:val="24"/>
          <w:szCs w:val="24"/>
        </w:rPr>
        <w:t>20</w:t>
      </w:r>
      <w:r w:rsidR="00341D6A" w:rsidRPr="00C010F5">
        <w:rPr>
          <w:sz w:val="24"/>
          <w:szCs w:val="24"/>
        </w:rPr>
        <w:t xml:space="preserve"> whichever comes first.</w:t>
      </w:r>
    </w:p>
    <w:p w14:paraId="488B45F3" w14:textId="77777777" w:rsidR="00D86E62" w:rsidRPr="00E757E0" w:rsidRDefault="00D86E62" w:rsidP="00FE6679">
      <w:pPr>
        <w:numPr>
          <w:ilvl w:val="1"/>
          <w:numId w:val="1"/>
        </w:numPr>
        <w:rPr>
          <w:sz w:val="24"/>
          <w:szCs w:val="24"/>
        </w:rPr>
      </w:pPr>
      <w:r w:rsidRPr="00E757E0">
        <w:rPr>
          <w:sz w:val="24"/>
          <w:szCs w:val="24"/>
        </w:rPr>
        <w:t xml:space="preserve"> If the ball hits the ceiling or lights and land on </w:t>
      </w:r>
      <w:r w:rsidR="00F12207" w:rsidRPr="00E757E0">
        <w:rPr>
          <w:sz w:val="24"/>
          <w:szCs w:val="24"/>
        </w:rPr>
        <w:t>opponents</w:t>
      </w:r>
      <w:r w:rsidRPr="00E757E0">
        <w:rPr>
          <w:sz w:val="24"/>
          <w:szCs w:val="24"/>
        </w:rPr>
        <w:t xml:space="preserve"> </w:t>
      </w:r>
      <w:proofErr w:type="gramStart"/>
      <w:r w:rsidRPr="00E757E0">
        <w:rPr>
          <w:sz w:val="24"/>
          <w:szCs w:val="24"/>
        </w:rPr>
        <w:t>side</w:t>
      </w:r>
      <w:proofErr w:type="gramEnd"/>
      <w:r w:rsidRPr="00E757E0">
        <w:rPr>
          <w:sz w:val="24"/>
          <w:szCs w:val="24"/>
        </w:rPr>
        <w:t xml:space="preserve"> it is declare</w:t>
      </w:r>
      <w:r w:rsidR="006B2461" w:rsidRPr="00E757E0">
        <w:rPr>
          <w:sz w:val="24"/>
          <w:szCs w:val="24"/>
        </w:rPr>
        <w:t>d</w:t>
      </w:r>
      <w:r w:rsidRPr="00E757E0">
        <w:rPr>
          <w:sz w:val="24"/>
          <w:szCs w:val="24"/>
        </w:rPr>
        <w:t xml:space="preserve"> a dead</w:t>
      </w:r>
      <w:r w:rsidR="000973D4" w:rsidRPr="00E757E0">
        <w:rPr>
          <w:sz w:val="24"/>
          <w:szCs w:val="24"/>
        </w:rPr>
        <w:t xml:space="preserve"> ball. However, if it </w:t>
      </w:r>
      <w:r w:rsidR="00950053" w:rsidRPr="00E757E0">
        <w:rPr>
          <w:sz w:val="24"/>
          <w:szCs w:val="24"/>
        </w:rPr>
        <w:t>remains</w:t>
      </w:r>
      <w:r w:rsidR="000973D4" w:rsidRPr="00E757E0">
        <w:rPr>
          <w:sz w:val="24"/>
          <w:szCs w:val="24"/>
        </w:rPr>
        <w:t xml:space="preserve"> on your side of the court the ball is playable.</w:t>
      </w:r>
    </w:p>
    <w:p w14:paraId="22075F62" w14:textId="77777777" w:rsidR="003D33ED" w:rsidRDefault="003D33ED" w:rsidP="00FE6679">
      <w:pPr>
        <w:numPr>
          <w:ilvl w:val="1"/>
          <w:numId w:val="1"/>
        </w:numPr>
        <w:rPr>
          <w:sz w:val="24"/>
          <w:szCs w:val="24"/>
        </w:rPr>
      </w:pPr>
      <w:r w:rsidRPr="00E757E0">
        <w:rPr>
          <w:sz w:val="24"/>
          <w:szCs w:val="24"/>
        </w:rPr>
        <w:t>Time Outs: Each team is entitled to two time- outs, 30 seconds each</w:t>
      </w:r>
      <w:r>
        <w:rPr>
          <w:sz w:val="24"/>
          <w:szCs w:val="24"/>
        </w:rPr>
        <w:t xml:space="preserve"> per game.  There will be a two-minute rest period between games. </w:t>
      </w:r>
    </w:p>
    <w:p w14:paraId="0FE2FFDB" w14:textId="77777777" w:rsidR="000848C6" w:rsidRDefault="000848C6" w:rsidP="000848C6">
      <w:pPr>
        <w:ind w:left="792"/>
        <w:rPr>
          <w:sz w:val="24"/>
          <w:szCs w:val="24"/>
        </w:rPr>
      </w:pPr>
    </w:p>
    <w:p w14:paraId="127E3274" w14:textId="77777777" w:rsidR="0061443D" w:rsidRDefault="0061443D" w:rsidP="0061443D">
      <w:pPr>
        <w:ind w:left="360"/>
        <w:rPr>
          <w:b/>
          <w:sz w:val="24"/>
        </w:rPr>
      </w:pPr>
    </w:p>
    <w:p w14:paraId="0E6240F8" w14:textId="77777777" w:rsidR="000848C6" w:rsidRDefault="000848C6" w:rsidP="000848C6">
      <w:pPr>
        <w:numPr>
          <w:ilvl w:val="0"/>
          <w:numId w:val="7"/>
        </w:numPr>
        <w:rPr>
          <w:b/>
          <w:sz w:val="24"/>
        </w:rPr>
      </w:pPr>
      <w:r>
        <w:rPr>
          <w:b/>
          <w:sz w:val="24"/>
        </w:rPr>
        <w:t>Post Season Tournament:</w:t>
      </w:r>
    </w:p>
    <w:p w14:paraId="6A631FBD" w14:textId="77777777" w:rsidR="000848C6" w:rsidRDefault="000848C6" w:rsidP="000848C6">
      <w:pPr>
        <w:numPr>
          <w:ilvl w:val="1"/>
          <w:numId w:val="8"/>
        </w:numPr>
        <w:rPr>
          <w:sz w:val="24"/>
        </w:rPr>
      </w:pPr>
      <w:r w:rsidRPr="004D4007">
        <w:rPr>
          <w:sz w:val="24"/>
        </w:rPr>
        <w:t xml:space="preserve">There will be a double elimination tournament at the end of the regular season. </w:t>
      </w:r>
    </w:p>
    <w:p w14:paraId="77C597F5" w14:textId="77777777" w:rsidR="000848C6" w:rsidRDefault="000848C6" w:rsidP="000848C6">
      <w:pPr>
        <w:numPr>
          <w:ilvl w:val="1"/>
          <w:numId w:val="8"/>
        </w:numPr>
        <w:rPr>
          <w:sz w:val="24"/>
        </w:rPr>
      </w:pPr>
      <w:r>
        <w:rPr>
          <w:sz w:val="24"/>
        </w:rPr>
        <w:t>The rules for the tournament will remain the same as the regular season.</w:t>
      </w:r>
    </w:p>
    <w:p w14:paraId="72638D55" w14:textId="77777777" w:rsidR="000848C6" w:rsidRPr="004D4007" w:rsidRDefault="000848C6" w:rsidP="000848C6">
      <w:pPr>
        <w:numPr>
          <w:ilvl w:val="1"/>
          <w:numId w:val="8"/>
        </w:numPr>
        <w:rPr>
          <w:sz w:val="24"/>
        </w:rPr>
      </w:pPr>
      <w:r>
        <w:rPr>
          <w:sz w:val="24"/>
        </w:rPr>
        <w:t xml:space="preserve">Tiebreakers will be </w:t>
      </w:r>
      <w:proofErr w:type="gramStart"/>
      <w:r>
        <w:rPr>
          <w:sz w:val="24"/>
        </w:rPr>
        <w:t>head to head</w:t>
      </w:r>
      <w:proofErr w:type="gramEnd"/>
      <w:r>
        <w:rPr>
          <w:sz w:val="24"/>
        </w:rPr>
        <w:t>, and then points differential if necessary.</w:t>
      </w:r>
    </w:p>
    <w:p w14:paraId="7031F57B" w14:textId="77777777" w:rsidR="000848C6" w:rsidRDefault="000848C6" w:rsidP="000848C6">
      <w:pPr>
        <w:rPr>
          <w:sz w:val="24"/>
        </w:rPr>
      </w:pPr>
    </w:p>
    <w:p w14:paraId="47A35669" w14:textId="77777777" w:rsidR="00A04F1C" w:rsidRPr="00A04F1C" w:rsidRDefault="00A04F1C" w:rsidP="00A04F1C">
      <w:pPr>
        <w:ind w:left="360"/>
        <w:rPr>
          <w:b/>
          <w:sz w:val="24"/>
        </w:rPr>
      </w:pPr>
    </w:p>
    <w:p w14:paraId="6036D52E" w14:textId="77777777" w:rsidR="000848C6" w:rsidRDefault="000848C6" w:rsidP="000848C6">
      <w:pPr>
        <w:numPr>
          <w:ilvl w:val="0"/>
          <w:numId w:val="8"/>
        </w:numPr>
        <w:rPr>
          <w:b/>
          <w:sz w:val="24"/>
        </w:rPr>
      </w:pPr>
      <w:r>
        <w:rPr>
          <w:sz w:val="24"/>
        </w:rPr>
        <w:t xml:space="preserve"> </w:t>
      </w:r>
      <w:r w:rsidRPr="00AE10E9">
        <w:rPr>
          <w:b/>
          <w:sz w:val="24"/>
        </w:rPr>
        <w:t>Awards:</w:t>
      </w:r>
    </w:p>
    <w:p w14:paraId="329D3A27" w14:textId="77777777" w:rsidR="000848C6" w:rsidRPr="00AE10E9" w:rsidRDefault="000848C6" w:rsidP="000848C6">
      <w:pPr>
        <w:numPr>
          <w:ilvl w:val="1"/>
          <w:numId w:val="8"/>
        </w:numPr>
        <w:rPr>
          <w:sz w:val="24"/>
        </w:rPr>
      </w:pPr>
      <w:r w:rsidRPr="00AE10E9">
        <w:rPr>
          <w:sz w:val="24"/>
        </w:rPr>
        <w:t>One team award</w:t>
      </w:r>
      <w:r>
        <w:rPr>
          <w:sz w:val="24"/>
        </w:rPr>
        <w:t xml:space="preserve"> will be awarded to the JB MDL Champions</w:t>
      </w:r>
      <w:r w:rsidR="00392DBF">
        <w:rPr>
          <w:sz w:val="24"/>
        </w:rPr>
        <w:t xml:space="preserve"> only</w:t>
      </w:r>
      <w:r>
        <w:rPr>
          <w:sz w:val="24"/>
        </w:rPr>
        <w:t>.</w:t>
      </w:r>
    </w:p>
    <w:p w14:paraId="54CCA7FC" w14:textId="77777777" w:rsidR="000848C6" w:rsidRDefault="000848C6" w:rsidP="000848C6">
      <w:pPr>
        <w:rPr>
          <w:sz w:val="24"/>
        </w:rPr>
      </w:pPr>
    </w:p>
    <w:p w14:paraId="4B7773CE" w14:textId="77777777" w:rsidR="000848C6" w:rsidRDefault="000848C6" w:rsidP="000848C6">
      <w:pPr>
        <w:numPr>
          <w:ilvl w:val="0"/>
          <w:numId w:val="8"/>
        </w:numPr>
        <w:autoSpaceDE w:val="0"/>
        <w:autoSpaceDN w:val="0"/>
        <w:adjustRightInd w:val="0"/>
        <w:rPr>
          <w:sz w:val="24"/>
        </w:rPr>
      </w:pPr>
      <w:r>
        <w:rPr>
          <w:b/>
          <w:sz w:val="24"/>
        </w:rPr>
        <w:t>Open Clause:</w:t>
      </w:r>
      <w:r>
        <w:rPr>
          <w:sz w:val="24"/>
        </w:rPr>
        <w:t xml:space="preserve">  The Intramural Sports Director shall review and modify these By</w:t>
      </w:r>
      <w:r w:rsidR="00810F1D">
        <w:rPr>
          <w:sz w:val="24"/>
        </w:rPr>
        <w:t>-L</w:t>
      </w:r>
      <w:r>
        <w:rPr>
          <w:sz w:val="24"/>
        </w:rPr>
        <w:t>aws as necessary to ensure the integrity of this program.  Anything not covered in these by</w:t>
      </w:r>
      <w:r w:rsidR="00810F1D">
        <w:rPr>
          <w:sz w:val="24"/>
        </w:rPr>
        <w:t>-</w:t>
      </w:r>
      <w:r>
        <w:rPr>
          <w:sz w:val="24"/>
        </w:rPr>
        <w:t>laws will be at the discretion of the Intramural Sports Director and the Fitness Center Director or their designated representative.</w:t>
      </w:r>
    </w:p>
    <w:sectPr w:rsidR="000848C6">
      <w:footerReference w:type="default" r:id="rId7"/>
      <w:headerReference w:type="first" r:id="rId8"/>
      <w:footerReference w:type="first" r:id="rId9"/>
      <w:pgSz w:w="12240" w:h="15840"/>
      <w:pgMar w:top="720" w:right="1440" w:bottom="1440" w:left="720" w:header="634"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B3E82" w14:textId="77777777" w:rsidR="00F764EA" w:rsidRDefault="00F764EA">
      <w:r>
        <w:separator/>
      </w:r>
    </w:p>
  </w:endnote>
  <w:endnote w:type="continuationSeparator" w:id="0">
    <w:p w14:paraId="0DEEB639" w14:textId="77777777" w:rsidR="00F764EA" w:rsidRDefault="00F76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58E9A" w14:textId="77777777" w:rsidR="00CD3E66" w:rsidRDefault="00CD3E66">
    <w:pPr>
      <w:pStyle w:val="Footer"/>
      <w:jc w:val="center"/>
    </w:pPr>
    <w:r>
      <w:rPr>
        <w:snapToGrid w:val="0"/>
      </w:rPr>
      <w:t xml:space="preserve">- </w:t>
    </w:r>
    <w:r>
      <w:rPr>
        <w:snapToGrid w:val="0"/>
      </w:rPr>
      <w:fldChar w:fldCharType="begin"/>
    </w:r>
    <w:r>
      <w:rPr>
        <w:snapToGrid w:val="0"/>
      </w:rPr>
      <w:instrText xml:space="preserve"> PAGE </w:instrText>
    </w:r>
    <w:r>
      <w:rPr>
        <w:snapToGrid w:val="0"/>
      </w:rPr>
      <w:fldChar w:fldCharType="separate"/>
    </w:r>
    <w:r w:rsidR="005A66F7">
      <w:rPr>
        <w:noProof/>
        <w:snapToGrid w:val="0"/>
      </w:rPr>
      <w:t>4</w:t>
    </w:r>
    <w:r>
      <w:rPr>
        <w:snapToGrid w:val="0"/>
      </w:rPr>
      <w:fldChar w:fldCharType="end"/>
    </w:r>
    <w:r>
      <w:rPr>
        <w:snapToGrid w:val="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4B737" w14:textId="77777777" w:rsidR="00CD3E66" w:rsidRDefault="00CD3E66">
    <w:pPr>
      <w:pStyle w:val="Footer"/>
      <w:jc w:val="center"/>
    </w:pPr>
    <w:r>
      <w:rPr>
        <w:snapToGrid w:val="0"/>
      </w:rPr>
      <w:t xml:space="preserve">- </w:t>
    </w:r>
    <w:r>
      <w:rPr>
        <w:snapToGrid w:val="0"/>
      </w:rPr>
      <w:fldChar w:fldCharType="begin"/>
    </w:r>
    <w:r>
      <w:rPr>
        <w:snapToGrid w:val="0"/>
      </w:rPr>
      <w:instrText xml:space="preserve"> PAGE </w:instrText>
    </w:r>
    <w:r>
      <w:rPr>
        <w:snapToGrid w:val="0"/>
      </w:rPr>
      <w:fldChar w:fldCharType="separate"/>
    </w:r>
    <w:r w:rsidR="005A66F7">
      <w:rPr>
        <w:noProof/>
        <w:snapToGrid w:val="0"/>
      </w:rPr>
      <w:t>1</w:t>
    </w:r>
    <w:r>
      <w:rPr>
        <w:snapToGrid w:val="0"/>
      </w:rPr>
      <w:fldChar w:fldCharType="end"/>
    </w:r>
    <w:r>
      <w:rPr>
        <w:snapToGrid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2F15D" w14:textId="77777777" w:rsidR="00F764EA" w:rsidRDefault="00F764EA">
      <w:r>
        <w:separator/>
      </w:r>
    </w:p>
  </w:footnote>
  <w:footnote w:type="continuationSeparator" w:id="0">
    <w:p w14:paraId="67A5BD10" w14:textId="77777777" w:rsidR="00F764EA" w:rsidRDefault="00F764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01DFE" w14:textId="77777777" w:rsidR="00CD3E66" w:rsidRDefault="00CD3E66">
    <w:pPr>
      <w:pStyle w:val="Header"/>
    </w:pPr>
  </w:p>
  <w:tbl>
    <w:tblPr>
      <w:tblW w:w="10270" w:type="dxa"/>
      <w:tblLayout w:type="fixed"/>
      <w:tblCellMar>
        <w:left w:w="70" w:type="dxa"/>
        <w:right w:w="70" w:type="dxa"/>
      </w:tblCellMar>
      <w:tblLook w:val="0000" w:firstRow="0" w:lastRow="0" w:firstColumn="0" w:lastColumn="0" w:noHBand="0" w:noVBand="0"/>
    </w:tblPr>
    <w:tblGrid>
      <w:gridCol w:w="1510"/>
      <w:gridCol w:w="8760"/>
    </w:tblGrid>
    <w:tr w:rsidR="00CD3E66" w14:paraId="2ABB4557" w14:textId="77777777">
      <w:tc>
        <w:tcPr>
          <w:tcW w:w="1510" w:type="dxa"/>
          <w:tcBorders>
            <w:top w:val="nil"/>
            <w:left w:val="nil"/>
            <w:bottom w:val="nil"/>
            <w:right w:val="nil"/>
          </w:tcBorders>
        </w:tcPr>
        <w:p w14:paraId="014B707E" w14:textId="34E466BB" w:rsidR="00CD3E66" w:rsidRDefault="00FF2DF2">
          <w:pPr>
            <w:framePr w:hSpace="180" w:wrap="around" w:vAnchor="page" w:hAnchor="page" w:x="635" w:y="721"/>
            <w:autoSpaceDE w:val="0"/>
            <w:autoSpaceDN w:val="0"/>
            <w:adjustRightInd w:val="0"/>
            <w:rPr>
              <w:sz w:val="14"/>
            </w:rPr>
          </w:pPr>
          <w:r>
            <w:rPr>
              <w:noProof/>
            </w:rPr>
            <w:drawing>
              <wp:inline distT="0" distB="0" distL="0" distR="0" wp14:anchorId="3351D5C7" wp14:editId="189F5DF6">
                <wp:extent cx="895350"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p>
        <w:p w14:paraId="462755BC" w14:textId="77777777" w:rsidR="00CD3E66" w:rsidRDefault="00CD3E66">
          <w:pPr>
            <w:framePr w:hSpace="180" w:wrap="around" w:vAnchor="page" w:hAnchor="page" w:x="635" w:y="721"/>
            <w:autoSpaceDE w:val="0"/>
            <w:autoSpaceDN w:val="0"/>
            <w:adjustRightInd w:val="0"/>
            <w:jc w:val="center"/>
            <w:rPr>
              <w:sz w:val="14"/>
            </w:rPr>
          </w:pPr>
        </w:p>
        <w:p w14:paraId="6E10DD78" w14:textId="77777777" w:rsidR="00CD3E66" w:rsidRDefault="00CD3E66">
          <w:pPr>
            <w:framePr w:hSpace="180" w:wrap="around" w:vAnchor="page" w:hAnchor="page" w:x="635" w:y="721"/>
            <w:autoSpaceDE w:val="0"/>
            <w:autoSpaceDN w:val="0"/>
            <w:adjustRightInd w:val="0"/>
            <w:jc w:val="center"/>
            <w:rPr>
              <w:rFonts w:ascii="Courier New" w:hAnsi="Courier New"/>
              <w:sz w:val="16"/>
            </w:rPr>
          </w:pPr>
          <w:r>
            <w:rPr>
              <w:rFonts w:ascii="Courier New" w:hAnsi="Courier New"/>
              <w:sz w:val="16"/>
            </w:rPr>
            <w:t xml:space="preserve"> </w:t>
          </w:r>
        </w:p>
      </w:tc>
      <w:tc>
        <w:tcPr>
          <w:tcW w:w="8760" w:type="dxa"/>
          <w:tcBorders>
            <w:top w:val="nil"/>
            <w:left w:val="nil"/>
            <w:bottom w:val="nil"/>
            <w:right w:val="nil"/>
          </w:tcBorders>
        </w:tcPr>
        <w:p w14:paraId="180D3789" w14:textId="77777777" w:rsidR="00CD3E66" w:rsidRDefault="00CD3E66">
          <w:pPr>
            <w:framePr w:hSpace="180" w:wrap="around" w:vAnchor="page" w:hAnchor="page" w:x="635" w:y="721"/>
            <w:tabs>
              <w:tab w:val="left" w:pos="8640"/>
              <w:tab w:val="left" w:pos="9360"/>
              <w:tab w:val="left" w:pos="10206"/>
              <w:tab w:val="left" w:pos="11340"/>
              <w:tab w:val="left" w:pos="12474"/>
              <w:tab w:val="left" w:pos="13608"/>
              <w:tab w:val="left" w:pos="14742"/>
              <w:tab w:val="left" w:pos="15876"/>
              <w:tab w:val="left" w:pos="17010"/>
              <w:tab w:val="left" w:pos="18144"/>
              <w:tab w:val="left" w:pos="19278"/>
              <w:tab w:val="left" w:pos="20412"/>
              <w:tab w:val="left" w:pos="21546"/>
              <w:tab w:val="left" w:pos="22680"/>
            </w:tabs>
            <w:autoSpaceDE w:val="0"/>
            <w:autoSpaceDN w:val="0"/>
            <w:adjustRightInd w:val="0"/>
            <w:spacing w:before="120"/>
            <w:jc w:val="center"/>
            <w:rPr>
              <w:rFonts w:ascii="Arial" w:hAnsi="Arial"/>
              <w:b/>
              <w:sz w:val="24"/>
            </w:rPr>
          </w:pPr>
          <w:r>
            <w:rPr>
              <w:rFonts w:ascii="Arial" w:hAnsi="Arial"/>
              <w:b/>
              <w:sz w:val="24"/>
            </w:rPr>
            <w:t>DEPARTMENT OF THE AIR FORCE</w:t>
          </w:r>
        </w:p>
        <w:p w14:paraId="4E184ED2" w14:textId="77777777" w:rsidR="00CD3E66" w:rsidRDefault="00BF3979">
          <w:pPr>
            <w:framePr w:hSpace="180" w:wrap="around" w:vAnchor="page" w:hAnchor="page" w:x="635" w:y="721"/>
            <w:tabs>
              <w:tab w:val="decimal" w:pos="4400"/>
              <w:tab w:val="left" w:pos="7200"/>
              <w:tab w:val="left" w:pos="7920"/>
              <w:tab w:val="left" w:pos="8640"/>
              <w:tab w:val="left" w:pos="9360"/>
              <w:tab w:val="left" w:pos="10206"/>
              <w:tab w:val="left" w:pos="11340"/>
              <w:tab w:val="left" w:pos="12474"/>
              <w:tab w:val="left" w:pos="13608"/>
              <w:tab w:val="left" w:pos="14742"/>
              <w:tab w:val="left" w:pos="15876"/>
              <w:tab w:val="left" w:pos="17010"/>
              <w:tab w:val="left" w:pos="18144"/>
              <w:tab w:val="left" w:pos="19278"/>
            </w:tabs>
            <w:autoSpaceDE w:val="0"/>
            <w:autoSpaceDN w:val="0"/>
            <w:adjustRightInd w:val="0"/>
            <w:jc w:val="center"/>
            <w:rPr>
              <w:rFonts w:ascii="Arial" w:hAnsi="Arial"/>
              <w:b/>
              <w:sz w:val="21"/>
            </w:rPr>
          </w:pPr>
          <w:r>
            <w:rPr>
              <w:rFonts w:ascii="Arial" w:hAnsi="Arial"/>
              <w:b/>
              <w:sz w:val="21"/>
            </w:rPr>
            <w:t>JOINT BASE MCGUIRE-DIX-LAKEHURST</w:t>
          </w:r>
          <w:r w:rsidR="00CD3E66">
            <w:rPr>
              <w:rFonts w:ascii="Arial" w:hAnsi="Arial"/>
              <w:b/>
              <w:sz w:val="21"/>
            </w:rPr>
            <w:t xml:space="preserve"> (AMC)</w:t>
          </w:r>
        </w:p>
        <w:p w14:paraId="1594B625" w14:textId="77777777" w:rsidR="00CD3E66" w:rsidRDefault="00CD3E66">
          <w:pPr>
            <w:framePr w:hSpace="180" w:wrap="around" w:vAnchor="page" w:hAnchor="page" w:x="635" w:y="721"/>
            <w:tabs>
              <w:tab w:val="center" w:pos="3582"/>
              <w:tab w:val="left" w:pos="10080"/>
            </w:tabs>
            <w:autoSpaceDE w:val="0"/>
            <w:autoSpaceDN w:val="0"/>
            <w:adjustRightInd w:val="0"/>
            <w:jc w:val="center"/>
            <w:rPr>
              <w:rFonts w:ascii="Arial" w:hAnsi="Arial"/>
              <w:b/>
              <w:sz w:val="21"/>
            </w:rPr>
          </w:pPr>
        </w:p>
        <w:p w14:paraId="051C537B" w14:textId="196DD0EE" w:rsidR="00CD3E66" w:rsidRDefault="006A7B4F" w:rsidP="009D3244">
          <w:pPr>
            <w:framePr w:hSpace="180" w:wrap="around" w:vAnchor="page" w:hAnchor="page" w:x="635" w:y="721"/>
            <w:tabs>
              <w:tab w:val="center" w:pos="3582"/>
              <w:tab w:val="left" w:pos="10080"/>
            </w:tabs>
            <w:autoSpaceDE w:val="0"/>
            <w:autoSpaceDN w:val="0"/>
            <w:adjustRightInd w:val="0"/>
            <w:jc w:val="center"/>
            <w:rPr>
              <w:rFonts w:ascii="Arial" w:hAnsi="Arial"/>
              <w:sz w:val="12"/>
            </w:rPr>
          </w:pPr>
          <w:r>
            <w:rPr>
              <w:rFonts w:ascii="Arial" w:hAnsi="Arial"/>
              <w:b/>
              <w:sz w:val="40"/>
            </w:rPr>
            <w:t>202</w:t>
          </w:r>
          <w:r w:rsidR="00DF4E76">
            <w:rPr>
              <w:rFonts w:ascii="Arial" w:hAnsi="Arial"/>
              <w:b/>
              <w:sz w:val="40"/>
            </w:rPr>
            <w:t>5</w:t>
          </w:r>
          <w:r w:rsidR="00BF3979">
            <w:rPr>
              <w:rFonts w:ascii="Arial" w:hAnsi="Arial"/>
              <w:b/>
              <w:sz w:val="40"/>
            </w:rPr>
            <w:t xml:space="preserve"> </w:t>
          </w:r>
          <w:r w:rsidR="00B004F8">
            <w:rPr>
              <w:rFonts w:ascii="Arial" w:hAnsi="Arial"/>
              <w:b/>
              <w:sz w:val="40"/>
            </w:rPr>
            <w:t>I</w:t>
          </w:r>
          <w:r w:rsidR="00BF3979">
            <w:rPr>
              <w:rFonts w:ascii="Arial" w:hAnsi="Arial"/>
              <w:b/>
              <w:sz w:val="40"/>
            </w:rPr>
            <w:t>ntramural</w:t>
          </w:r>
          <w:r w:rsidR="00B004F8">
            <w:rPr>
              <w:rFonts w:ascii="Arial" w:hAnsi="Arial"/>
              <w:b/>
              <w:sz w:val="40"/>
            </w:rPr>
            <w:t xml:space="preserve"> V</w:t>
          </w:r>
          <w:r w:rsidR="00BF3979">
            <w:rPr>
              <w:rFonts w:ascii="Arial" w:hAnsi="Arial"/>
              <w:b/>
              <w:sz w:val="40"/>
            </w:rPr>
            <w:t>olleyball By-</w:t>
          </w:r>
          <w:r w:rsidR="00CD3E66">
            <w:rPr>
              <w:rFonts w:ascii="Arial" w:hAnsi="Arial"/>
              <w:b/>
              <w:sz w:val="40"/>
            </w:rPr>
            <w:t>L</w:t>
          </w:r>
          <w:r w:rsidR="00BF3979">
            <w:rPr>
              <w:rFonts w:ascii="Arial" w:hAnsi="Arial"/>
              <w:b/>
              <w:sz w:val="40"/>
            </w:rPr>
            <w:t>aws</w:t>
          </w:r>
        </w:p>
      </w:tc>
    </w:tr>
  </w:tbl>
  <w:p w14:paraId="6D5FE229" w14:textId="77777777" w:rsidR="00CD3E66" w:rsidRDefault="00CD3E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C77AE"/>
    <w:multiLevelType w:val="multilevel"/>
    <w:tmpl w:val="0409001F"/>
    <w:numStyleLink w:val="111111"/>
  </w:abstractNum>
  <w:abstractNum w:abstractNumId="1" w15:restartNumberingAfterBreak="0">
    <w:nsid w:val="33F16F55"/>
    <w:multiLevelType w:val="multilevel"/>
    <w:tmpl w:val="0409001F"/>
    <w:styleLink w:val="111111"/>
    <w:lvl w:ilvl="0">
      <w:start w:val="1"/>
      <w:numFmt w:val="decimal"/>
      <w:lvlText w:val="%1."/>
      <w:lvlJc w:val="left"/>
      <w:pPr>
        <w:tabs>
          <w:tab w:val="num" w:pos="360"/>
        </w:tabs>
        <w:ind w:left="360" w:hanging="360"/>
      </w:pPr>
      <w:rPr>
        <w:rFonts w:ascii="Times New Roman" w:hAnsi="Times New Roman"/>
        <w:sz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3AE933F5"/>
    <w:multiLevelType w:val="multilevel"/>
    <w:tmpl w:val="04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320"/>
        </w:tabs>
        <w:ind w:left="11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6CB355E0"/>
    <w:multiLevelType w:val="multilevel"/>
    <w:tmpl w:val="4F90CF54"/>
    <w:lvl w:ilvl="0">
      <w:start w:val="9"/>
      <w:numFmt w:val="decimal"/>
      <w:lvlText w:val="%1."/>
      <w:lvlJc w:val="left"/>
      <w:pPr>
        <w:tabs>
          <w:tab w:val="num" w:pos="360"/>
        </w:tabs>
        <w:ind w:left="36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4" w15:restartNumberingAfterBreak="0">
    <w:nsid w:val="707E6E52"/>
    <w:multiLevelType w:val="multilevel"/>
    <w:tmpl w:val="BAE0A872"/>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upp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449660845">
    <w:abstractNumId w:val="2"/>
  </w:num>
  <w:num w:numId="2" w16cid:durableId="1293945492">
    <w:abstractNumId w:val="1"/>
  </w:num>
  <w:num w:numId="3" w16cid:durableId="1337032368">
    <w:abstractNumId w:val="0"/>
    <w:lvlOverride w:ilvl="0">
      <w:lvl w:ilvl="0">
        <w:start w:val="1"/>
        <w:numFmt w:val="decimal"/>
        <w:lvlText w:val="%1."/>
        <w:lvlJc w:val="left"/>
        <w:pPr>
          <w:tabs>
            <w:tab w:val="num" w:pos="360"/>
          </w:tabs>
          <w:ind w:left="360" w:hanging="360"/>
        </w:pPr>
        <w:rPr>
          <w:rFonts w:ascii="Times New Roman" w:hAnsi="Times New Roman"/>
          <w:b w:val="0"/>
          <w:sz w:val="24"/>
        </w:rPr>
      </w:lvl>
    </w:lvlOverride>
    <w:lvlOverride w:ilvl="1">
      <w:lvl w:ilvl="1">
        <w:start w:val="1"/>
        <w:numFmt w:val="decimal"/>
        <w:lvlText w:val="%1.%2."/>
        <w:lvlJc w:val="left"/>
        <w:pPr>
          <w:tabs>
            <w:tab w:val="num" w:pos="532"/>
          </w:tabs>
          <w:ind w:left="532" w:hanging="432"/>
        </w:pPr>
        <w:rPr>
          <w:b w:val="0"/>
          <w:i w:val="0"/>
        </w:rPr>
      </w:lvl>
    </w:lvlOverride>
  </w:num>
  <w:num w:numId="4" w16cid:durableId="2044212750">
    <w:abstractNumId w:val="2"/>
  </w:num>
  <w:num w:numId="5" w16cid:durableId="2108698324">
    <w:abstractNumId w:val="2"/>
  </w:num>
  <w:num w:numId="6" w16cid:durableId="14935192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900935">
    <w:abstractNumId w:val="3"/>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287200">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umentType" w:val="REGULAR"/>
  </w:docVars>
  <w:rsids>
    <w:rsidRoot w:val="00DB5D02"/>
    <w:rsid w:val="00065069"/>
    <w:rsid w:val="000651FB"/>
    <w:rsid w:val="000820FA"/>
    <w:rsid w:val="000836CC"/>
    <w:rsid w:val="000848C6"/>
    <w:rsid w:val="000973D4"/>
    <w:rsid w:val="000B0237"/>
    <w:rsid w:val="00100E29"/>
    <w:rsid w:val="001179E3"/>
    <w:rsid w:val="00136927"/>
    <w:rsid w:val="0014437D"/>
    <w:rsid w:val="0015109D"/>
    <w:rsid w:val="00170008"/>
    <w:rsid w:val="001A7167"/>
    <w:rsid w:val="001B5745"/>
    <w:rsid w:val="001D140F"/>
    <w:rsid w:val="001F103A"/>
    <w:rsid w:val="001F2E3A"/>
    <w:rsid w:val="002061D1"/>
    <w:rsid w:val="0024049E"/>
    <w:rsid w:val="003137BE"/>
    <w:rsid w:val="00316EAF"/>
    <w:rsid w:val="00341D6A"/>
    <w:rsid w:val="003814CA"/>
    <w:rsid w:val="00392DBF"/>
    <w:rsid w:val="003B3D4D"/>
    <w:rsid w:val="003D33ED"/>
    <w:rsid w:val="004128CD"/>
    <w:rsid w:val="00425D6A"/>
    <w:rsid w:val="00446493"/>
    <w:rsid w:val="00446A5B"/>
    <w:rsid w:val="00477D47"/>
    <w:rsid w:val="004964C3"/>
    <w:rsid w:val="004A2B16"/>
    <w:rsid w:val="004E1E33"/>
    <w:rsid w:val="004F076F"/>
    <w:rsid w:val="00503A06"/>
    <w:rsid w:val="00515ACF"/>
    <w:rsid w:val="00554882"/>
    <w:rsid w:val="00583E20"/>
    <w:rsid w:val="005A66F7"/>
    <w:rsid w:val="005D5BB2"/>
    <w:rsid w:val="005E115F"/>
    <w:rsid w:val="0061443D"/>
    <w:rsid w:val="00627CA7"/>
    <w:rsid w:val="00630AD2"/>
    <w:rsid w:val="006A7B4F"/>
    <w:rsid w:val="006B2461"/>
    <w:rsid w:val="006B2B0E"/>
    <w:rsid w:val="006E0C38"/>
    <w:rsid w:val="006F63DC"/>
    <w:rsid w:val="007459DC"/>
    <w:rsid w:val="007A646A"/>
    <w:rsid w:val="007B2EAB"/>
    <w:rsid w:val="007D7C33"/>
    <w:rsid w:val="00810F1D"/>
    <w:rsid w:val="008679F7"/>
    <w:rsid w:val="00876268"/>
    <w:rsid w:val="00883C87"/>
    <w:rsid w:val="008A6F9D"/>
    <w:rsid w:val="008C69FE"/>
    <w:rsid w:val="008D4425"/>
    <w:rsid w:val="00903B4C"/>
    <w:rsid w:val="00904A75"/>
    <w:rsid w:val="00916513"/>
    <w:rsid w:val="00950053"/>
    <w:rsid w:val="009D3244"/>
    <w:rsid w:val="009E078A"/>
    <w:rsid w:val="00A04F1C"/>
    <w:rsid w:val="00A251C9"/>
    <w:rsid w:val="00A52B33"/>
    <w:rsid w:val="00A825F8"/>
    <w:rsid w:val="00AD5F29"/>
    <w:rsid w:val="00AE0253"/>
    <w:rsid w:val="00B004F8"/>
    <w:rsid w:val="00B24C32"/>
    <w:rsid w:val="00B37FE9"/>
    <w:rsid w:val="00B43097"/>
    <w:rsid w:val="00B743A4"/>
    <w:rsid w:val="00BB4D0B"/>
    <w:rsid w:val="00BC08E9"/>
    <w:rsid w:val="00BC0FF0"/>
    <w:rsid w:val="00BD5258"/>
    <w:rsid w:val="00BE30EF"/>
    <w:rsid w:val="00BF3979"/>
    <w:rsid w:val="00C010F5"/>
    <w:rsid w:val="00C261CE"/>
    <w:rsid w:val="00C359BB"/>
    <w:rsid w:val="00C742E3"/>
    <w:rsid w:val="00C752EF"/>
    <w:rsid w:val="00CA1556"/>
    <w:rsid w:val="00CA2A93"/>
    <w:rsid w:val="00CB1D5A"/>
    <w:rsid w:val="00CD2354"/>
    <w:rsid w:val="00CD3E66"/>
    <w:rsid w:val="00D31C35"/>
    <w:rsid w:val="00D71A53"/>
    <w:rsid w:val="00D86E62"/>
    <w:rsid w:val="00DB5D02"/>
    <w:rsid w:val="00DD71D9"/>
    <w:rsid w:val="00DF4E76"/>
    <w:rsid w:val="00E073C2"/>
    <w:rsid w:val="00E57EB1"/>
    <w:rsid w:val="00E757E0"/>
    <w:rsid w:val="00EB6023"/>
    <w:rsid w:val="00EC4D94"/>
    <w:rsid w:val="00EC77DD"/>
    <w:rsid w:val="00F12207"/>
    <w:rsid w:val="00F27F40"/>
    <w:rsid w:val="00F6073E"/>
    <w:rsid w:val="00F764EA"/>
    <w:rsid w:val="00FE3A20"/>
    <w:rsid w:val="00FE6679"/>
    <w:rsid w:val="00FF2DF2"/>
    <w:rsid w:val="00FF5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701A1D55"/>
  <w15:chartTrackingRefBased/>
  <w15:docId w15:val="{CB60BB9C-1F5D-467D-96C7-3E3460E0B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spacing w:before="240" w:after="60"/>
      <w:outlineLvl w:val="2"/>
    </w:pPr>
    <w:rPr>
      <w:rFonts w:ascii="Arial" w:hAnsi="Arial"/>
      <w:sz w:val="24"/>
    </w:rPr>
  </w:style>
  <w:style w:type="paragraph" w:styleId="Heading4">
    <w:name w:val="heading 4"/>
    <w:basedOn w:val="Normal"/>
    <w:next w:val="Normal"/>
    <w:qFormat/>
    <w:pPr>
      <w:keepNext/>
      <w:spacing w:before="240" w:after="60"/>
      <w:outlineLvl w:val="3"/>
    </w:pPr>
    <w:rPr>
      <w:rFonts w:ascii="Arial" w:hAnsi="Arial"/>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lockText">
    <w:name w:val="Block Text"/>
    <w:basedOn w:val="Normal"/>
    <w:pPr>
      <w:ind w:left="720" w:right="-720"/>
    </w:pPr>
    <w:rPr>
      <w:sz w:val="24"/>
    </w:rPr>
  </w:style>
  <w:style w:type="paragraph" w:styleId="BodyTextIndent2">
    <w:name w:val="Body Text Indent 2"/>
    <w:basedOn w:val="Normal"/>
    <w:pPr>
      <w:ind w:firstLine="720"/>
    </w:pPr>
    <w:rPr>
      <w:sz w:val="24"/>
    </w:rPr>
  </w:style>
  <w:style w:type="paragraph" w:styleId="BodyTextIndent">
    <w:name w:val="Body Text Indent"/>
    <w:basedOn w:val="Normal"/>
    <w:pPr>
      <w:ind w:right="-720" w:firstLine="720"/>
    </w:pPr>
    <w:rPr>
      <w:sz w:val="24"/>
    </w:rPr>
  </w:style>
  <w:style w:type="character" w:styleId="Hyperlink">
    <w:name w:val="Hyperlink"/>
    <w:rsid w:val="00CD2354"/>
    <w:rPr>
      <w:color w:val="0000FF"/>
      <w:u w:val="single"/>
    </w:rPr>
  </w:style>
  <w:style w:type="character" w:customStyle="1" w:styleId="jessehainley">
    <w:name w:val="jesse.hainley"/>
    <w:semiHidden/>
    <w:rsid w:val="00CD2354"/>
    <w:rPr>
      <w:rFonts w:ascii="Arial" w:hAnsi="Arial" w:cs="Arial"/>
      <w:color w:val="auto"/>
      <w:sz w:val="20"/>
      <w:szCs w:val="20"/>
    </w:rPr>
  </w:style>
  <w:style w:type="numbering" w:styleId="111111">
    <w:name w:val="Outline List 2"/>
    <w:basedOn w:val="NoList"/>
    <w:rsid w:val="00EB6023"/>
    <w:pPr>
      <w:numPr>
        <w:numId w:val="2"/>
      </w:numPr>
    </w:pPr>
  </w:style>
  <w:style w:type="paragraph" w:styleId="BalloonText">
    <w:name w:val="Balloon Text"/>
    <w:basedOn w:val="Normal"/>
    <w:semiHidden/>
    <w:rsid w:val="00F12207"/>
    <w:rPr>
      <w:rFonts w:ascii="Tahoma" w:hAnsi="Tahoma" w:cs="Tahoma"/>
      <w:sz w:val="16"/>
      <w:szCs w:val="16"/>
    </w:rPr>
  </w:style>
  <w:style w:type="paragraph" w:styleId="ListParagraph">
    <w:name w:val="List Paragraph"/>
    <w:basedOn w:val="Normal"/>
    <w:uiPriority w:val="34"/>
    <w:qFormat/>
    <w:rsid w:val="000820FA"/>
    <w:pPr>
      <w:ind w:left="720"/>
    </w:pPr>
  </w:style>
  <w:style w:type="paragraph" w:styleId="PlainText">
    <w:name w:val="Plain Text"/>
    <w:basedOn w:val="Normal"/>
    <w:link w:val="PlainTextChar"/>
    <w:uiPriority w:val="99"/>
    <w:unhideWhenUsed/>
    <w:rsid w:val="003137BE"/>
    <w:rPr>
      <w:rFonts w:ascii="Calibri" w:eastAsia="Calibri" w:hAnsi="Calibri"/>
      <w:sz w:val="22"/>
      <w:szCs w:val="21"/>
    </w:rPr>
  </w:style>
  <w:style w:type="character" w:customStyle="1" w:styleId="PlainTextChar">
    <w:name w:val="Plain Text Char"/>
    <w:link w:val="PlainText"/>
    <w:uiPriority w:val="99"/>
    <w:rsid w:val="003137BE"/>
    <w:rPr>
      <w:rFonts w:ascii="Calibri" w:eastAsia="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23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Program%20Files\Action%20Officer%20Guide\AogVB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AogVBA</Template>
  <TotalTime>0</TotalTime>
  <Pages>4</Pages>
  <Words>1432</Words>
  <Characters>6773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04 Feb 02</vt:lpstr>
    </vt:vector>
  </TitlesOfParts>
  <Company>ASC/CYM</Company>
  <LinksUpToDate>false</LinksUpToDate>
  <CharactersWithSpaces>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 Feb 02</dc:title>
  <dc:subject/>
  <dc:creator>TurnerC</dc:creator>
  <cp:keywords/>
  <cp:lastModifiedBy>WALLER, JEAN-PIERRE CIV USAF AMC 87 FSS/FSVS-M</cp:lastModifiedBy>
  <cp:revision>2</cp:revision>
  <cp:lastPrinted>2024-01-23T15:55:00Z</cp:lastPrinted>
  <dcterms:created xsi:type="dcterms:W3CDTF">2025-01-30T14:50:00Z</dcterms:created>
  <dcterms:modified xsi:type="dcterms:W3CDTF">2025-01-30T14:50:00Z</dcterms:modified>
</cp:coreProperties>
</file>