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5C96" w14:textId="77777777" w:rsidR="00A84617" w:rsidRDefault="00876655" w:rsidP="00A84617">
      <w:pPr>
        <w:pStyle w:val="BackgroundPlaceholder"/>
      </w:pPr>
      <w:r>
        <w:rPr>
          <w:noProof/>
          <w:lang w:val="en-AU" w:eastAsia="en-AU"/>
        </w:rPr>
        <mc:AlternateContent>
          <mc:Choice Requires="wps">
            <w:drawing>
              <wp:anchor distT="0" distB="0" distL="114300" distR="114300" simplePos="0" relativeHeight="251659264" behindDoc="1" locked="1" layoutInCell="1" allowOverlap="1" wp14:anchorId="47417D85" wp14:editId="35F7D16A">
                <wp:simplePos x="0" y="0"/>
                <wp:positionH relativeFrom="page">
                  <wp:posOffset>-1285875</wp:posOffset>
                </wp:positionH>
                <wp:positionV relativeFrom="page">
                  <wp:posOffset>-66675</wp:posOffset>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AEA1B3" id="Rectangle 1" o:spid="_x0000_s1026" alt="&quot;&quot;" style="position:absolute;margin-left:-101.25pt;margin-top:-5.25pt;width:612pt;height:11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" fillcolor="#f2f0ee [661]" stroked="f" strokeweight="1.25pt">
                <w10:wrap anchorx="page" anchory="page"/>
                <w10:anchorlock/>
              </v:rect>
            </w:pict>
          </mc:Fallback>
        </mc:AlternateConten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rsidTr="00007D14">
        <w:tc>
          <w:tcPr>
            <w:tcW w:w="10080" w:type="dxa"/>
            <w:gridSpan w:val="2"/>
          </w:tcPr>
          <w:p w14:paraId="3CC8D0AB" w14:textId="77777777" w:rsidR="00A84617" w:rsidRPr="00797F60" w:rsidRDefault="00755134" w:rsidP="00007D14">
            <w:pPr>
              <w:pStyle w:val="Title"/>
            </w:pPr>
            <w:sdt>
              <w:sdtPr>
                <w:alias w:val="Enter title:"/>
                <w:tag w:val="Enter title:"/>
                <w:id w:val="-479621438"/>
                <w:placeholder>
                  <w:docPart w:val="F741351467B04F119D98FA76824B4156"/>
                </w:placeholder>
                <w:temporary/>
                <w:showingPlcHdr/>
                <w15:appearance w15:val="hidden"/>
              </w:sdtPr>
              <w:sdtEndPr/>
              <w:sdtContent>
                <w:r w:rsidR="00A84617" w:rsidRPr="00797F60">
                  <w:t>meeting Minutes</w:t>
                </w:r>
              </w:sdtContent>
            </w:sdt>
          </w:p>
        </w:tc>
      </w:tr>
      <w:tr w:rsidR="00A84617" w:rsidRPr="00184799" w14:paraId="1BAD1B5B" w14:textId="77777777" w:rsidTr="00007D14">
        <w:tc>
          <w:tcPr>
            <w:tcW w:w="10080" w:type="dxa"/>
            <w:gridSpan w:val="2"/>
            <w:tcBorders>
              <w:bottom w:val="single" w:sz="24" w:space="0" w:color="00663D" w:themeColor="accent3"/>
            </w:tcBorders>
          </w:tcPr>
          <w:p w14:paraId="55D65CA5" w14:textId="666778CB" w:rsidR="00A84617" w:rsidRPr="00184799" w:rsidRDefault="009507BF" w:rsidP="00007D14">
            <w:pPr>
              <w:pStyle w:val="Subtitle"/>
            </w:pPr>
            <w:r>
              <w:t>El dorado junior cougars</w:t>
            </w:r>
          </w:p>
        </w:tc>
      </w:tr>
      <w:tr w:rsidR="00A84617" w:rsidRPr="00184799" w14:paraId="77EDC51F" w14:textId="77777777" w:rsidTr="00007D14">
        <w:trPr>
          <w:trHeight w:val="720"/>
        </w:trPr>
        <w:tc>
          <w:tcPr>
            <w:tcW w:w="3330" w:type="dxa"/>
            <w:tcBorders>
              <w:top w:val="single" w:sz="24" w:space="0" w:color="00663D" w:themeColor="accent3"/>
            </w:tcBorders>
            <w:noWrap/>
            <w:vAlign w:val="center"/>
          </w:tcPr>
          <w:p w14:paraId="5AFF3DBC" w14:textId="77777777" w:rsidR="00A84617" w:rsidRPr="00876655" w:rsidRDefault="00755134" w:rsidP="00876655">
            <w:sdt>
              <w:sdtPr>
                <w:id w:val="-1327819981"/>
                <w:placeholder>
                  <w:docPart w:val="B26BF3B2442945FAB7DE40BFC9ABD2E4"/>
                </w:placeholder>
                <w:temporary/>
                <w:showingPlcHdr/>
                <w15:appearance w15:val="hidden"/>
              </w:sdtPr>
              <w:sdtEndPr/>
              <w:sdtContent>
                <w:r w:rsidR="00A84617" w:rsidRPr="00876655">
                  <w:t>Date:</w:t>
                </w:r>
              </w:sdtContent>
            </w:sdt>
            <w:r w:rsidR="00A84617" w:rsidRPr="00876655">
              <w:t xml:space="preserve"> </w:t>
            </w:r>
          </w:p>
        </w:tc>
        <w:tc>
          <w:tcPr>
            <w:tcW w:w="6750" w:type="dxa"/>
            <w:tcBorders>
              <w:top w:val="single" w:sz="24" w:space="0" w:color="00663D" w:themeColor="accent3"/>
            </w:tcBorders>
            <w:noWrap/>
            <w:vAlign w:val="center"/>
          </w:tcPr>
          <w:p w14:paraId="0CF040AC" w14:textId="3CF407B6" w:rsidR="00A84617" w:rsidRPr="00C021A3" w:rsidRDefault="0010216C" w:rsidP="00876655">
            <w:r>
              <w:t xml:space="preserve">June </w:t>
            </w:r>
            <w:r w:rsidR="00AE13FA">
              <w:t>2</w:t>
            </w:r>
            <w:r w:rsidR="00BA1552">
              <w:t>, 2025</w:t>
            </w:r>
          </w:p>
        </w:tc>
      </w:tr>
      <w:tr w:rsidR="00A84617" w:rsidRPr="00184799" w14:paraId="20499B91" w14:textId="77777777" w:rsidTr="00007D14">
        <w:trPr>
          <w:trHeight w:val="720"/>
        </w:trPr>
        <w:tc>
          <w:tcPr>
            <w:tcW w:w="3330" w:type="dxa"/>
            <w:noWrap/>
            <w:vAlign w:val="center"/>
          </w:tcPr>
          <w:p w14:paraId="77B030C4" w14:textId="77777777" w:rsidR="00A84617" w:rsidRPr="00876655" w:rsidRDefault="00755134" w:rsidP="00876655">
            <w:sdt>
              <w:sdtPr>
                <w:id w:val="1162287983"/>
                <w:placeholder>
                  <w:docPart w:val="C19FCA0E125E4C6BB42CB0B5A64DD23F"/>
                </w:placeholder>
                <w:temporary/>
                <w:showingPlcHdr/>
                <w15:appearance w15:val="hidden"/>
              </w:sdtPr>
              <w:sdtEndPr/>
              <w:sdtContent>
                <w:r w:rsidR="00A84617" w:rsidRPr="00876655">
                  <w:t xml:space="preserve">Time: </w:t>
                </w:r>
              </w:sdtContent>
            </w:sdt>
            <w:r w:rsidR="00A84617" w:rsidRPr="00876655">
              <w:t xml:space="preserve"> </w:t>
            </w:r>
          </w:p>
        </w:tc>
        <w:tc>
          <w:tcPr>
            <w:tcW w:w="6750" w:type="dxa"/>
            <w:noWrap/>
            <w:vAlign w:val="center"/>
          </w:tcPr>
          <w:p w14:paraId="3D4BCECE" w14:textId="2B03C317" w:rsidR="00A84617" w:rsidRPr="00C021A3" w:rsidRDefault="0010216C" w:rsidP="00876655">
            <w:r>
              <w:t>6:33</w:t>
            </w:r>
            <w:r w:rsidR="009507BF">
              <w:t xml:space="preserve"> PM called to order</w:t>
            </w:r>
            <w:r w:rsidR="00A84617">
              <w:t xml:space="preserve"> </w:t>
            </w:r>
          </w:p>
        </w:tc>
      </w:tr>
      <w:tr w:rsidR="00A84617" w:rsidRPr="00184799" w14:paraId="5AF10FDB" w14:textId="77777777" w:rsidTr="00007D14">
        <w:trPr>
          <w:trHeight w:val="720"/>
        </w:trPr>
        <w:tc>
          <w:tcPr>
            <w:tcW w:w="3330" w:type="dxa"/>
            <w:tcBorders>
              <w:bottom w:val="single" w:sz="24" w:space="0" w:color="00663D" w:themeColor="accent3"/>
            </w:tcBorders>
            <w:noWrap/>
            <w:vAlign w:val="center"/>
          </w:tcPr>
          <w:p w14:paraId="42E1BE47" w14:textId="77777777" w:rsidR="00A84617" w:rsidRPr="00C021A3" w:rsidRDefault="00755134" w:rsidP="00876655">
            <w:sdt>
              <w:sdtPr>
                <w:id w:val="1673603272"/>
                <w:placeholder>
                  <w:docPart w:val="7F509BCBA2E14347B9E6E4BB74F969E9"/>
                </w:placeholder>
                <w:temporary/>
                <w:showingPlcHdr/>
                <w15:appearance w15:val="hidden"/>
              </w:sdtPr>
              <w:sdtEndPr/>
              <w:sdtContent>
                <w:r w:rsidR="00A84617" w:rsidRPr="00C021A3">
                  <w:t>Meeting called to order by</w:t>
                </w:r>
                <w:r w:rsidR="00A84617">
                  <w:t>:</w:t>
                </w:r>
              </w:sdtContent>
            </w:sdt>
            <w:r w:rsidR="00A84617" w:rsidRPr="00C021A3">
              <w:t xml:space="preserve"> </w:t>
            </w:r>
          </w:p>
        </w:tc>
        <w:tc>
          <w:tcPr>
            <w:tcW w:w="6750" w:type="dxa"/>
            <w:tcBorders>
              <w:bottom w:val="single" w:sz="24" w:space="0" w:color="00663D" w:themeColor="accent3"/>
            </w:tcBorders>
            <w:noWrap/>
            <w:vAlign w:val="center"/>
          </w:tcPr>
          <w:p w14:paraId="694D70E6" w14:textId="0F43C310" w:rsidR="00A84617" w:rsidRPr="00C021A3" w:rsidRDefault="0010216C" w:rsidP="00876655">
            <w:r>
              <w:t>Penny L Hansen Vice</w:t>
            </w:r>
            <w:r w:rsidR="009507BF">
              <w:t xml:space="preserve"> President</w:t>
            </w:r>
            <w:r w:rsidR="00A84617" w:rsidRPr="00C021A3">
              <w:t xml:space="preserve"> </w:t>
            </w:r>
          </w:p>
        </w:tc>
      </w:tr>
    </w:tbl>
    <w:p w14:paraId="51870B12" w14:textId="77777777" w:rsidR="00FE576D" w:rsidRDefault="00755134" w:rsidP="00184799">
      <w:pPr>
        <w:pStyle w:val="Heading1"/>
      </w:pPr>
      <w:sdt>
        <w:sdtPr>
          <w:id w:val="1502162795"/>
          <w:placeholder>
            <w:docPart w:val="9F4168BA269F4E3EB0EE245AF20498A3"/>
          </w:placeholder>
          <w:temporary/>
          <w:showingPlcHdr/>
          <w15:appearance w15:val="hidden"/>
        </w:sdtPr>
        <w:sdtEndPr/>
        <w:sdtContent>
          <w:r w:rsidR="00591AB5">
            <w:t>In attendance</w:t>
          </w:r>
        </w:sdtContent>
      </w:sdt>
    </w:p>
    <w:p w14:paraId="44C0A1DB" w14:textId="4296DC9B" w:rsidR="00FE576D" w:rsidRDefault="009507BF">
      <w:r>
        <w:t>Board Members-</w:t>
      </w:r>
    </w:p>
    <w:p w14:paraId="0AD9CAEE" w14:textId="77777777" w:rsidR="00F96D41" w:rsidRDefault="00F96D41">
      <w:r>
        <w:t>Executive</w:t>
      </w:r>
    </w:p>
    <w:p w14:paraId="1C1C04F9" w14:textId="700F0258" w:rsidR="009507BF" w:rsidRDefault="009507BF">
      <w:r>
        <w:t>Brian Martin – President</w:t>
      </w:r>
      <w:r w:rsidR="0010216C">
        <w:t xml:space="preserve"> arrived at 7pm</w:t>
      </w:r>
    </w:p>
    <w:p w14:paraId="1B6142EB" w14:textId="07C15CEB" w:rsidR="0010216C" w:rsidRDefault="0010216C">
      <w:r>
        <w:t>Penny Hansen – Vice President</w:t>
      </w:r>
      <w:r w:rsidR="00F96D41">
        <w:t xml:space="preserve"> started meeting per Brian and taking note for minutes</w:t>
      </w:r>
    </w:p>
    <w:p w14:paraId="33213103" w14:textId="579B4250" w:rsidR="00F96D41" w:rsidRDefault="00F96D41">
      <w:r>
        <w:t>Breann Grissom - Treasurer</w:t>
      </w:r>
    </w:p>
    <w:p w14:paraId="61F79F5E" w14:textId="646C80F3" w:rsidR="009507BF" w:rsidRDefault="009507BF">
      <w:r>
        <w:t>Jill</w:t>
      </w:r>
      <w:r w:rsidR="00067F51">
        <w:t>ian</w:t>
      </w:r>
      <w:r>
        <w:t xml:space="preserve"> Martin – </w:t>
      </w:r>
      <w:r w:rsidR="00F96D41">
        <w:t xml:space="preserve">Director of </w:t>
      </w:r>
      <w:r>
        <w:t>Cheer</w:t>
      </w:r>
    </w:p>
    <w:p w14:paraId="2307FFC3" w14:textId="77777777" w:rsidR="00647CD1" w:rsidRDefault="00647CD1" w:rsidP="00F96D41"/>
    <w:p w14:paraId="2EF728C2" w14:textId="2009622C" w:rsidR="00F96D41" w:rsidRDefault="00F96D41" w:rsidP="00F96D41">
      <w:r>
        <w:t>Coordinators</w:t>
      </w:r>
    </w:p>
    <w:p w14:paraId="58033419" w14:textId="632FD62F" w:rsidR="009507BF" w:rsidRDefault="00F96D41">
      <w:r>
        <w:t>Cristal Wallace</w:t>
      </w:r>
      <w:r w:rsidR="009507BF">
        <w:t xml:space="preserve"> – Safety </w:t>
      </w:r>
    </w:p>
    <w:p w14:paraId="51C66D9E" w14:textId="1862ECF5" w:rsidR="009507BF" w:rsidRDefault="009507BF">
      <w:r>
        <w:t xml:space="preserve">Sara Dominguez – </w:t>
      </w:r>
      <w:r w:rsidR="00F96D41">
        <w:t xml:space="preserve">Volunteer </w:t>
      </w:r>
    </w:p>
    <w:p w14:paraId="4106CCDB" w14:textId="1D7E66C6" w:rsidR="0053496E" w:rsidRDefault="00F96D41" w:rsidP="0053496E">
      <w:r>
        <w:t>Adam Dominguez –</w:t>
      </w:r>
      <w:r w:rsidR="0053496E">
        <w:t xml:space="preserve"> </w:t>
      </w:r>
      <w:r>
        <w:t>Concessions</w:t>
      </w:r>
    </w:p>
    <w:p w14:paraId="15166C41" w14:textId="3A4BBA82" w:rsidR="009507BF" w:rsidRDefault="009507BF">
      <w:r>
        <w:t xml:space="preserve">Stephanie Ng – Communications </w:t>
      </w:r>
    </w:p>
    <w:p w14:paraId="0389C841" w14:textId="77777777" w:rsidR="00F847CA" w:rsidRDefault="00F847CA" w:rsidP="00F847CA">
      <w:r>
        <w:t>Kassady Andra – Fundraising Coordinator</w:t>
      </w:r>
    </w:p>
    <w:p w14:paraId="5F050425" w14:textId="77777777" w:rsidR="00647CD1" w:rsidRDefault="00647CD1" w:rsidP="00F96D41"/>
    <w:p w14:paraId="7534019E" w14:textId="04EBA426" w:rsidR="00104131" w:rsidRDefault="00104131" w:rsidP="00F96D41">
      <w:r>
        <w:t xml:space="preserve">General </w:t>
      </w:r>
    </w:p>
    <w:p w14:paraId="33FDF83E" w14:textId="5616E7B3" w:rsidR="00104131" w:rsidRDefault="00104131" w:rsidP="00F96D41">
      <w:r>
        <w:t>Kayla Gray</w:t>
      </w:r>
    </w:p>
    <w:p w14:paraId="64C83D92" w14:textId="77777777" w:rsidR="00647CD1" w:rsidRDefault="00647CD1" w:rsidP="00F96D41"/>
    <w:p w14:paraId="1D1841D2" w14:textId="6E0546D9" w:rsidR="00647CD1" w:rsidRDefault="00647CD1" w:rsidP="00F96D41">
      <w:r>
        <w:t>Absent Board Members</w:t>
      </w:r>
    </w:p>
    <w:p w14:paraId="43DAFC5B" w14:textId="77777777" w:rsidR="00647CD1" w:rsidRDefault="00647CD1" w:rsidP="00647CD1">
      <w:r>
        <w:t>Cody Schneider – Director of Football Absent</w:t>
      </w:r>
    </w:p>
    <w:p w14:paraId="30E1064A" w14:textId="5E7CDE13" w:rsidR="00647CD1" w:rsidRDefault="00647CD1" w:rsidP="00647CD1">
      <w:r>
        <w:t>Lauren Liimatta – Secretary Absent</w:t>
      </w:r>
    </w:p>
    <w:p w14:paraId="43BB004D" w14:textId="77777777" w:rsidR="00647CD1" w:rsidRDefault="00647CD1" w:rsidP="00647CD1">
      <w:r>
        <w:t>Phil Liimatta – Equipment Coordinator Absent</w:t>
      </w:r>
    </w:p>
    <w:p w14:paraId="72FD9026" w14:textId="77777777" w:rsidR="00647CD1" w:rsidRDefault="00647CD1" w:rsidP="00647CD1">
      <w:r>
        <w:t>Rich Grissom - absent</w:t>
      </w:r>
    </w:p>
    <w:p w14:paraId="048FE9CF" w14:textId="77777777" w:rsidR="00647CD1" w:rsidRDefault="00647CD1" w:rsidP="00647CD1">
      <w:r>
        <w:t xml:space="preserve">Malcom </w:t>
      </w:r>
      <w:r w:rsidRPr="00104131">
        <w:t>Mackendrick</w:t>
      </w:r>
      <w:r>
        <w:t xml:space="preserve"> -absent</w:t>
      </w:r>
    </w:p>
    <w:p w14:paraId="3EB799C4" w14:textId="4897C768" w:rsidR="00893EE9" w:rsidRDefault="00893EE9" w:rsidP="009507BF"/>
    <w:p w14:paraId="33C1A883" w14:textId="77777777" w:rsidR="00F96D41" w:rsidRDefault="00F96D41" w:rsidP="009507BF">
      <w:r>
        <w:t>Vacant Board positions</w:t>
      </w:r>
    </w:p>
    <w:p w14:paraId="490CFCBB" w14:textId="679AA92A" w:rsidR="00F96D41" w:rsidRDefault="00F96D41" w:rsidP="009507BF">
      <w:r>
        <w:t>Merchandise – Penny Hansen overseeing</w:t>
      </w:r>
    </w:p>
    <w:p w14:paraId="2B16B3E7" w14:textId="4A6AAF51" w:rsidR="00F96D41" w:rsidRDefault="00F96D41" w:rsidP="009507BF">
      <w:r>
        <w:t>Registrar</w:t>
      </w:r>
    </w:p>
    <w:p w14:paraId="3B5DCEDA" w14:textId="77777777" w:rsidR="00F96D41" w:rsidRDefault="00F96D41" w:rsidP="009507BF"/>
    <w:p w14:paraId="1F8D038B" w14:textId="77777777" w:rsidR="00FF64E2" w:rsidRDefault="00FF64E2" w:rsidP="009507BF"/>
    <w:p w14:paraId="306CFCDB" w14:textId="2B8EC7A0" w:rsidR="00893EE9" w:rsidRDefault="00893EE9" w:rsidP="009507BF">
      <w:r>
        <w:t xml:space="preserve">Guest </w:t>
      </w:r>
    </w:p>
    <w:p w14:paraId="6A2B1852" w14:textId="137E8984" w:rsidR="00F96D41" w:rsidRDefault="00104131" w:rsidP="009507BF">
      <w:r>
        <w:t>None</w:t>
      </w:r>
    </w:p>
    <w:p w14:paraId="63C3F3E3" w14:textId="77777777" w:rsidR="008370B0" w:rsidRDefault="008370B0" w:rsidP="009507BF"/>
    <w:p w14:paraId="5BAA0573" w14:textId="7FDF2DF6" w:rsidR="008370B0" w:rsidRDefault="008370B0" w:rsidP="008370B0">
      <w:pPr>
        <w:pStyle w:val="Heading1"/>
      </w:pPr>
      <w:r>
        <w:t>approval of previous months minutes</w:t>
      </w:r>
    </w:p>
    <w:p w14:paraId="2119A9DC" w14:textId="4DF5E829" w:rsidR="008370B0" w:rsidRPr="008370B0" w:rsidRDefault="008370B0" w:rsidP="008370B0">
      <w:r>
        <w:t xml:space="preserve">May 2025 Minutes did not pass there are some corrections that need to be made.  Those corrections need to be submitted to Penny Hansen no later than 6/20/2025.  An updated copy will be sent out by 6/24.  This will go on the next agenda.  </w:t>
      </w:r>
    </w:p>
    <w:p w14:paraId="3F00143B" w14:textId="77777777" w:rsidR="008370B0" w:rsidRDefault="008370B0" w:rsidP="009507BF"/>
    <w:p w14:paraId="30E24754" w14:textId="199BF1CE" w:rsidR="001A1D0B" w:rsidRDefault="001A1D0B" w:rsidP="001A1D0B">
      <w:pPr>
        <w:pStyle w:val="Heading1"/>
      </w:pPr>
      <w:bookmarkStart w:id="0" w:name="_Hlk190266108"/>
      <w:r>
        <w:t>Individual reports</w:t>
      </w:r>
    </w:p>
    <w:p w14:paraId="7D6ECC4D" w14:textId="03988FFB" w:rsidR="001A1D0B" w:rsidRDefault="001A1D0B" w:rsidP="001A1D0B">
      <w:pPr>
        <w:pStyle w:val="ListParagraph"/>
        <w:numPr>
          <w:ilvl w:val="0"/>
          <w:numId w:val="38"/>
        </w:numPr>
      </w:pPr>
      <w:r>
        <w:t xml:space="preserve"> President</w:t>
      </w:r>
      <w:r w:rsidR="00A9288C">
        <w:t xml:space="preserve"> – badging, backgrounds need to get done ASAP, we are behind in getting this done.  </w:t>
      </w:r>
    </w:p>
    <w:p w14:paraId="02B12BC8" w14:textId="78605EAA" w:rsidR="001A1D0B" w:rsidRDefault="001A1D0B" w:rsidP="001A1D0B">
      <w:pPr>
        <w:pStyle w:val="ListParagraph"/>
        <w:numPr>
          <w:ilvl w:val="0"/>
          <w:numId w:val="38"/>
        </w:numPr>
      </w:pPr>
      <w:r>
        <w:t>Vice President</w:t>
      </w:r>
      <w:r w:rsidR="008D68F5">
        <w:t xml:space="preserve"> </w:t>
      </w:r>
      <w:r w:rsidR="00A9288C">
        <w:t xml:space="preserve">– By Laws due to the lack of interest and availability and it being so close to the start of our season we will operate under our current By Laws.  Penny had Brian confirm with the SYF attorney </w:t>
      </w:r>
      <w:r w:rsidR="00FF64E2">
        <w:t>whether</w:t>
      </w:r>
      <w:r w:rsidR="00A9288C">
        <w:t xml:space="preserve"> we can do addendums and vote on them to any changes that need immediate attention such as electronic voting and majority votes.  Brian confirmed that </w:t>
      </w:r>
      <w:r w:rsidR="00FF64E2">
        <w:t>yes,</w:t>
      </w:r>
      <w:r w:rsidR="00A9288C">
        <w:t xml:space="preserve"> we can there are specific steps we need to take.  </w:t>
      </w:r>
      <w:r w:rsidR="00D02AD7">
        <w:t>We will be putting an addendum together regarding our voting process.</w:t>
      </w:r>
    </w:p>
    <w:p w14:paraId="418B7760" w14:textId="586C8CA8" w:rsidR="001A1D0B" w:rsidRDefault="001A1D0B" w:rsidP="001A1D0B">
      <w:pPr>
        <w:pStyle w:val="ListParagraph"/>
        <w:numPr>
          <w:ilvl w:val="0"/>
          <w:numId w:val="38"/>
        </w:numPr>
      </w:pPr>
      <w:r>
        <w:t>Treasurer</w:t>
      </w:r>
      <w:r w:rsidR="00483D56">
        <w:t xml:space="preserve"> – Current balance is $50,391.99</w:t>
      </w:r>
      <w:r w:rsidR="002B4803">
        <w:t>.  We had 75 kids at our first June camp</w:t>
      </w:r>
      <w:r w:rsidR="00BF60F7">
        <w:t>.  Cheer account $is about $1270.</w:t>
      </w:r>
    </w:p>
    <w:p w14:paraId="254F4F7E" w14:textId="029280E3" w:rsidR="001A1D0B" w:rsidRDefault="001A1D0B" w:rsidP="001A1D0B">
      <w:pPr>
        <w:pStyle w:val="ListParagraph"/>
        <w:numPr>
          <w:ilvl w:val="0"/>
          <w:numId w:val="38"/>
        </w:numPr>
      </w:pPr>
      <w:r>
        <w:t>Secretary</w:t>
      </w:r>
      <w:r w:rsidR="008D68F5">
        <w:t xml:space="preserve"> – nothing to report absent </w:t>
      </w:r>
    </w:p>
    <w:p w14:paraId="123310B0" w14:textId="24A29F55" w:rsidR="001A1D0B" w:rsidRDefault="001A1D0B" w:rsidP="001A1D0B">
      <w:pPr>
        <w:pStyle w:val="ListParagraph"/>
        <w:numPr>
          <w:ilvl w:val="0"/>
          <w:numId w:val="38"/>
        </w:numPr>
      </w:pPr>
      <w:r>
        <w:t>Director of Football</w:t>
      </w:r>
      <w:r w:rsidR="008D68F5">
        <w:t xml:space="preserve"> – nothing to report absent</w:t>
      </w:r>
    </w:p>
    <w:p w14:paraId="2D7C2A3D" w14:textId="2A3E0F92" w:rsidR="001A1D0B" w:rsidRDefault="001A1D0B" w:rsidP="001A1D0B">
      <w:pPr>
        <w:pStyle w:val="ListParagraph"/>
        <w:numPr>
          <w:ilvl w:val="0"/>
          <w:numId w:val="38"/>
        </w:numPr>
      </w:pPr>
      <w:r>
        <w:t>Director of Cheer</w:t>
      </w:r>
      <w:r w:rsidR="00483D56">
        <w:t xml:space="preserve"> – would like to plan a parent meeting prior to practices starting and then within 2 weeks of practice starting</w:t>
      </w:r>
      <w:r w:rsidR="002B4803">
        <w:t xml:space="preserve">.  She is planning on a cheer </w:t>
      </w:r>
      <w:r w:rsidR="00FF64E2">
        <w:t>showcase,</w:t>
      </w:r>
      <w:r w:rsidR="002B4803">
        <w:t xml:space="preserve"> and it was discussed we could do the parent meeting immediately following the showcase.  It was mentioned to see about including football camp kids into the showcase.</w:t>
      </w:r>
      <w:r w:rsidR="003E04C4">
        <w:t xml:space="preserve">  Going to work with Kassady on coming up with a comp fund raiser for cheerleaders if each cheerleader raised $100 it should cover comp fees. </w:t>
      </w:r>
      <w:r w:rsidR="00337BCD">
        <w:t xml:space="preserve">Cheerleaders are required to do </w:t>
      </w:r>
      <w:r w:rsidR="005C35B7">
        <w:t>competition</w:t>
      </w:r>
      <w:r w:rsidR="00337BCD">
        <w:t xml:space="preserve"> and JAMZ is optional.  Last </w:t>
      </w:r>
      <w:r w:rsidR="00FF64E2">
        <w:t>year it</w:t>
      </w:r>
      <w:r w:rsidR="00337BCD">
        <w:t xml:space="preserve"> was about $2000.  </w:t>
      </w:r>
      <w:r w:rsidR="00D02AD7">
        <w:t xml:space="preserve">Jill would like to know how many cheerleaders have paid for their uniforms because last year we had to pay $17,000 to get them ordered.  All sizes need to be submitted by 6/5.  We have to pay 50% by 6/10.  Parents have to pay $200 of uniform costs by 6/10.  We can order all </w:t>
      </w:r>
      <w:r w:rsidR="00FF64E2">
        <w:t>uniforms,</w:t>
      </w:r>
      <w:r w:rsidR="00D02AD7">
        <w:t xml:space="preserve"> but cheerleaders will not get their uniform until they are paid in full.  </w:t>
      </w:r>
      <w:r w:rsidR="00337BCD">
        <w:t xml:space="preserve">Jill will be doing a Q&amp;A for cheerleaders prior to practice.  </w:t>
      </w:r>
    </w:p>
    <w:p w14:paraId="53CA4B50" w14:textId="2E4D2372" w:rsidR="00483D56" w:rsidRDefault="00483D56" w:rsidP="003E04C4">
      <w:pPr>
        <w:pStyle w:val="ListParagraph"/>
        <w:numPr>
          <w:ilvl w:val="0"/>
          <w:numId w:val="38"/>
        </w:numPr>
      </w:pPr>
      <w:r>
        <w:t xml:space="preserve">Registrar </w:t>
      </w:r>
      <w:r w:rsidR="003E04C4">
        <w:t>– vacant position</w:t>
      </w:r>
      <w:r w:rsidR="00BF60F7">
        <w:t xml:space="preserve"> Brian nominated Kayla Gray from General Board.  It was </w:t>
      </w:r>
      <w:r w:rsidR="00FF64E2">
        <w:t>second</w:t>
      </w:r>
      <w:r w:rsidR="00BF60F7">
        <w:t xml:space="preserve"> and anonymously passed.  Brian stated even with absent board members the election of Kayla would have still passed.  As we transition Kayla into the position she will work with Cristal and Brea who have been working on the </w:t>
      </w:r>
      <w:r w:rsidR="00DD248A">
        <w:t>website,</w:t>
      </w:r>
      <w:r w:rsidR="00BF60F7">
        <w:t xml:space="preserve"> adding players.  Cristal will continue </w:t>
      </w:r>
      <w:r w:rsidR="00DD248A">
        <w:t>working on</w:t>
      </w:r>
      <w:r w:rsidR="00BF60F7">
        <w:t xml:space="preserve"> the website and Brea the financial part.  Brian will get books to Kayla to start getting the books ready.</w:t>
      </w:r>
      <w:r w:rsidR="00DD248A">
        <w:t xml:space="preserve">  Get with Penny to get email log in for Registrar.</w:t>
      </w:r>
    </w:p>
    <w:p w14:paraId="319BC6FF" w14:textId="6EC9B4AB" w:rsidR="001A1D0B" w:rsidRDefault="00483D56" w:rsidP="001A1D0B">
      <w:pPr>
        <w:pStyle w:val="ListParagraph"/>
        <w:numPr>
          <w:ilvl w:val="0"/>
          <w:numId w:val="38"/>
        </w:numPr>
      </w:pPr>
      <w:r>
        <w:t>Safety</w:t>
      </w:r>
      <w:r w:rsidR="003E04C4">
        <w:t xml:space="preserve"> </w:t>
      </w:r>
      <w:r w:rsidR="00DD248A">
        <w:t>–</w:t>
      </w:r>
      <w:r w:rsidR="003E04C4">
        <w:t xml:space="preserve"> </w:t>
      </w:r>
      <w:r w:rsidR="00DD248A">
        <w:t xml:space="preserve">nothing to report on safety.  Cristal did ask that we put more details when completing in-person registration packets.  For example, how paid, football or cheer, if they are </w:t>
      </w:r>
      <w:r w:rsidR="00FF64E2">
        <w:t>sponsored be</w:t>
      </w:r>
      <w:r w:rsidR="00DD248A">
        <w:t xml:space="preserve"> sure to add the name, email addresses, and age.  We passed around the packet for input on corrections/suggestion.  </w:t>
      </w:r>
    </w:p>
    <w:p w14:paraId="651C2DB1" w14:textId="17BE121C" w:rsidR="00483D56" w:rsidRDefault="00483D56" w:rsidP="00483D56">
      <w:pPr>
        <w:pStyle w:val="ListParagraph"/>
        <w:numPr>
          <w:ilvl w:val="0"/>
          <w:numId w:val="38"/>
        </w:numPr>
      </w:pPr>
      <w:r>
        <w:lastRenderedPageBreak/>
        <w:t xml:space="preserve"> Merchandise(vacant) </w:t>
      </w:r>
      <w:r w:rsidR="008D68F5">
        <w:t xml:space="preserve">- </w:t>
      </w:r>
      <w:r>
        <w:t xml:space="preserve">Going back to Robinsons for the time until Merchandise position is filled – order hats.  We will reach out to Jess Vega to see if she can get us some hats quickly.  Penny will reach out to Grateful Print to see is he is still interested in working with EDJC. </w:t>
      </w:r>
      <w:r w:rsidR="002B4803">
        <w:t xml:space="preserve">  It was mentioned flat bill hats and black </w:t>
      </w:r>
      <w:r w:rsidR="00DD248A">
        <w:t>bills</w:t>
      </w:r>
      <w:r w:rsidR="002B4803">
        <w:t xml:space="preserve"> with white logo</w:t>
      </w:r>
      <w:r w:rsidR="00C36662">
        <w:t xml:space="preserve">.  We will </w:t>
      </w:r>
      <w:r w:rsidR="00FF64E2">
        <w:t xml:space="preserve">not </w:t>
      </w:r>
      <w:r w:rsidR="00C36662">
        <w:t xml:space="preserve">be bringing in a new merchandise person at this time and </w:t>
      </w:r>
      <w:r w:rsidR="00FF64E2">
        <w:t>looking forward to</w:t>
      </w:r>
      <w:r w:rsidR="00C36662">
        <w:t xml:space="preserve"> next year to combine a current board position</w:t>
      </w:r>
      <w:r w:rsidR="00FF64E2">
        <w:t xml:space="preserve"> with merchandise</w:t>
      </w:r>
      <w:r w:rsidR="00C36662">
        <w:t xml:space="preserve">.  Get detailed sheets for our volunteers.  Make an inventory sheet.   Maybe tie dye white shirts.  </w:t>
      </w:r>
      <w:r w:rsidR="0076797D">
        <w:t>Talk to Jess Vega about hats.  Jamboree shirts.</w:t>
      </w:r>
    </w:p>
    <w:p w14:paraId="0D3220C2" w14:textId="202EB714" w:rsidR="00483D56" w:rsidRDefault="00483D56" w:rsidP="00483D56">
      <w:pPr>
        <w:pStyle w:val="ListParagraph"/>
        <w:numPr>
          <w:ilvl w:val="0"/>
          <w:numId w:val="38"/>
        </w:numPr>
      </w:pPr>
      <w:r>
        <w:t>Fundraising, Community events</w:t>
      </w:r>
      <w:r w:rsidR="003E04C4">
        <w:t xml:space="preserve"> – </w:t>
      </w:r>
      <w:proofErr w:type="spellStart"/>
      <w:r w:rsidR="003E04C4">
        <w:t>SnapRaise</w:t>
      </w:r>
      <w:proofErr w:type="spellEnd"/>
      <w:r w:rsidR="003E04C4">
        <w:t xml:space="preserve"> fundraiser need to get more information</w:t>
      </w:r>
      <w:r w:rsidR="0076797D">
        <w:t xml:space="preserve"> get together with Brian to get contact information</w:t>
      </w:r>
      <w:r w:rsidR="003E04C4">
        <w:t xml:space="preserve">.  Working on a location to have </w:t>
      </w:r>
      <w:r w:rsidR="00244B99">
        <w:t>a yard</w:t>
      </w:r>
      <w:r w:rsidR="003E04C4">
        <w:t xml:space="preserve"> sale will have to </w:t>
      </w:r>
      <w:r w:rsidR="00244B99">
        <w:t>push out</w:t>
      </w:r>
      <w:r w:rsidR="003E04C4">
        <w:t xml:space="preserve"> date due to </w:t>
      </w:r>
      <w:r w:rsidR="00FF64E2">
        <w:t>camps,</w:t>
      </w:r>
      <w:r w:rsidR="0076797D">
        <w:t xml:space="preserve"> like a church or school</w:t>
      </w:r>
      <w:r w:rsidR="003E04C4">
        <w:t>.</w:t>
      </w:r>
      <w:r w:rsidR="0076797D">
        <w:t xml:space="preserve">  Waiting for tamales and sourdough sale until after </w:t>
      </w:r>
      <w:r w:rsidR="00244B99">
        <w:t>the season</w:t>
      </w:r>
      <w:r w:rsidR="0076797D">
        <w:t xml:space="preserve"> starts.  </w:t>
      </w:r>
    </w:p>
    <w:p w14:paraId="6777B277" w14:textId="4E32F860" w:rsidR="00483D56" w:rsidRDefault="00483D56" w:rsidP="00483D56">
      <w:pPr>
        <w:pStyle w:val="ListParagraph"/>
        <w:numPr>
          <w:ilvl w:val="0"/>
          <w:numId w:val="38"/>
        </w:numPr>
      </w:pPr>
      <w:r>
        <w:t>Communications</w:t>
      </w:r>
      <w:r w:rsidR="003E04C4">
        <w:t xml:space="preserve"> – </w:t>
      </w:r>
      <w:r w:rsidR="0076797D">
        <w:t xml:space="preserve">made </w:t>
      </w:r>
      <w:r w:rsidR="00244B99">
        <w:t>a Jamboree</w:t>
      </w:r>
      <w:r w:rsidR="0076797D">
        <w:t xml:space="preserve"> banner just waiting on information before posting.  Stephanie and Brian requested that everyone really look at the flyers and review them don’t just say ok.  We have put too many things out that have an error on them.  Needs </w:t>
      </w:r>
      <w:r w:rsidR="003E04C4">
        <w:t xml:space="preserve">schedule </w:t>
      </w:r>
      <w:r w:rsidR="0076797D">
        <w:t xml:space="preserve">to be able to </w:t>
      </w:r>
      <w:r w:rsidR="003E04C4">
        <w:t>post once Brian and Cody finalize.  Getting a flyer ready for Jamboree.</w:t>
      </w:r>
    </w:p>
    <w:p w14:paraId="5364AFDA" w14:textId="753E8295" w:rsidR="00483D56" w:rsidRDefault="00483D56" w:rsidP="00483D56">
      <w:pPr>
        <w:pStyle w:val="ListParagraph"/>
        <w:numPr>
          <w:ilvl w:val="0"/>
          <w:numId w:val="38"/>
        </w:numPr>
      </w:pPr>
      <w:r>
        <w:t>Equipment</w:t>
      </w:r>
      <w:r w:rsidR="008D68F5">
        <w:t xml:space="preserve"> – nothing to report absent </w:t>
      </w:r>
    </w:p>
    <w:p w14:paraId="63A0E476" w14:textId="38A0B324" w:rsidR="00483D56" w:rsidRDefault="00483D56" w:rsidP="00483D56">
      <w:pPr>
        <w:pStyle w:val="ListParagraph"/>
        <w:numPr>
          <w:ilvl w:val="0"/>
          <w:numId w:val="38"/>
        </w:numPr>
      </w:pPr>
      <w:r>
        <w:t>Concessions</w:t>
      </w:r>
      <w:r w:rsidR="008D68F5">
        <w:t xml:space="preserve"> – Adam said Ben is in for all home games.  He will be doing his pork tacos.  Ben would like to get $2000 for pork </w:t>
      </w:r>
      <w:r w:rsidR="00FF64E2">
        <w:t>butt (</w:t>
      </w:r>
      <w:r w:rsidR="00244B99">
        <w:t>all year too)</w:t>
      </w:r>
      <w:r w:rsidR="008D68F5">
        <w:t xml:space="preserve">, tortillas, and sides for Jamboree and if there is leftover it will be used at upcoming home games.  </w:t>
      </w:r>
      <w:r w:rsidR="00FF64E2">
        <w:t>The opening</w:t>
      </w:r>
      <w:r w:rsidR="00244B99">
        <w:t xml:space="preserve"> home game will be smash burgers, and </w:t>
      </w:r>
      <w:r w:rsidR="00FF64E2">
        <w:t>the championship</w:t>
      </w:r>
      <w:r w:rsidR="00244B99">
        <w:t xml:space="preserve"> game will be tri-tip.  Cody is going to get Adam a contact for Smith Flat House for hamburgers that are </w:t>
      </w:r>
      <w:r w:rsidR="00FF64E2">
        <w:t>better</w:t>
      </w:r>
      <w:r w:rsidR="00244B99">
        <w:t xml:space="preserve"> quality.  </w:t>
      </w:r>
      <w:r w:rsidR="00FF64E2">
        <w:t>Looking</w:t>
      </w:r>
      <w:r w:rsidR="00244B99">
        <w:t xml:space="preserve"> into getting bulk meat Brian will get the name of the company co-workers use.  </w:t>
      </w:r>
      <w:r w:rsidR="002B4803">
        <w:t xml:space="preserve">Penny let Adam know that she reached out to Sierra Ice to see about having them bring </w:t>
      </w:r>
      <w:proofErr w:type="spellStart"/>
      <w:proofErr w:type="gramStart"/>
      <w:r w:rsidR="002B4803">
        <w:t>a</w:t>
      </w:r>
      <w:proofErr w:type="spellEnd"/>
      <w:proofErr w:type="gramEnd"/>
      <w:r w:rsidR="002B4803">
        <w:t xml:space="preserve"> ice trailer for jamboree</w:t>
      </w:r>
    </w:p>
    <w:p w14:paraId="2F9ACDCA" w14:textId="574089B4" w:rsidR="00483D56" w:rsidRDefault="00483D56" w:rsidP="00483D56">
      <w:pPr>
        <w:pStyle w:val="ListParagraph"/>
        <w:numPr>
          <w:ilvl w:val="0"/>
          <w:numId w:val="38"/>
        </w:numPr>
      </w:pPr>
      <w:r>
        <w:t>Volunteer</w:t>
      </w:r>
      <w:r w:rsidR="008D68F5">
        <w:t xml:space="preserve"> – Sarah is trying to determine what positions need to be filled for Jamboree, needs a list for all games to needed positions, she is going to look at the website for </w:t>
      </w:r>
      <w:r w:rsidR="00DD248A">
        <w:t>signing up</w:t>
      </w:r>
      <w:r w:rsidR="008D68F5">
        <w:t xml:space="preserve"> but for now everything will go through </w:t>
      </w:r>
      <w:proofErr w:type="spellStart"/>
      <w:r w:rsidR="008D68F5">
        <w:t>SignUp</w:t>
      </w:r>
      <w:proofErr w:type="spellEnd"/>
      <w:r w:rsidR="008D68F5">
        <w:t xml:space="preserve"> Genius.  </w:t>
      </w:r>
    </w:p>
    <w:p w14:paraId="1CC7114F" w14:textId="1471A79C" w:rsidR="00483D56" w:rsidRPr="001A1D0B" w:rsidRDefault="00483D56" w:rsidP="00483D56">
      <w:pPr>
        <w:pStyle w:val="ListParagraph"/>
      </w:pPr>
    </w:p>
    <w:p w14:paraId="221AECF1" w14:textId="6EA18C29" w:rsidR="0053496E" w:rsidRDefault="00104131" w:rsidP="0053496E">
      <w:pPr>
        <w:pStyle w:val="Heading1"/>
      </w:pPr>
      <w:r>
        <w:t>Old business</w:t>
      </w:r>
    </w:p>
    <w:bookmarkEnd w:id="0"/>
    <w:p w14:paraId="0BF12A39" w14:textId="3D2105C9" w:rsidR="00104131" w:rsidRDefault="00104131" w:rsidP="00104131">
      <w:pPr>
        <w:pStyle w:val="ListParagraph"/>
        <w:numPr>
          <w:ilvl w:val="0"/>
          <w:numId w:val="35"/>
        </w:numPr>
      </w:pPr>
      <w:r>
        <w:t>Board shirts for women</w:t>
      </w:r>
      <w:r w:rsidR="001A1D0B">
        <w:t xml:space="preserve">; Penny will be reaching out to Robinsons and Grateful to get pricing for woman fitted </w:t>
      </w:r>
      <w:proofErr w:type="spellStart"/>
      <w:r w:rsidR="001A1D0B">
        <w:t>SportTek</w:t>
      </w:r>
      <w:proofErr w:type="spellEnd"/>
      <w:r w:rsidR="001A1D0B">
        <w:t xml:space="preserve"> shirts.  It was also mentioned that some of the Board shirts we received had different embroidery some said Board Member in white and some are black. </w:t>
      </w:r>
      <w:r w:rsidR="003E04C4">
        <w:t xml:space="preserve">We can go with the same color, same logo, and embroidered if time permits.  </w:t>
      </w:r>
    </w:p>
    <w:p w14:paraId="4DC2EC32" w14:textId="77777777" w:rsidR="00104131" w:rsidRDefault="00104131" w:rsidP="00104131">
      <w:pPr>
        <w:pStyle w:val="ListParagraph"/>
        <w:numPr>
          <w:ilvl w:val="0"/>
          <w:numId w:val="35"/>
        </w:numPr>
      </w:pPr>
      <w:r>
        <w:t>Website update, Cristal</w:t>
      </w:r>
    </w:p>
    <w:p w14:paraId="2B7F49A0" w14:textId="0B0E33DD" w:rsidR="003E04C4" w:rsidRDefault="00104131" w:rsidP="003E04C4">
      <w:pPr>
        <w:pStyle w:val="ListParagraph"/>
        <w:numPr>
          <w:ilvl w:val="0"/>
          <w:numId w:val="35"/>
        </w:numPr>
      </w:pPr>
      <w:r>
        <w:t>Registration update</w:t>
      </w:r>
      <w:r w:rsidR="001A1D0B">
        <w:t xml:space="preserve"> - </w:t>
      </w:r>
      <w:r w:rsidR="003E04C4">
        <w:t xml:space="preserve">Brea &amp; Cristal </w:t>
      </w:r>
    </w:p>
    <w:p w14:paraId="4D3842EF" w14:textId="77777777" w:rsidR="003E04C4" w:rsidRDefault="003E04C4" w:rsidP="003E04C4">
      <w:pPr>
        <w:pStyle w:val="ListParagraph"/>
      </w:pPr>
      <w:r>
        <w:t>Football 8U 12 registered, 10U 19 registered, 12U 12 registered, 14U 17 registered</w:t>
      </w:r>
    </w:p>
    <w:p w14:paraId="026CB36E" w14:textId="77777777" w:rsidR="003E04C4" w:rsidRDefault="003E04C4" w:rsidP="003E04C4">
      <w:pPr>
        <w:pStyle w:val="ListParagraph"/>
      </w:pPr>
      <w:r>
        <w:t>Cheer 8U 17 registered, 10U 11 registered, 12U 8 registered, 14U 9 registered</w:t>
      </w:r>
    </w:p>
    <w:p w14:paraId="5CF52159" w14:textId="1F2C25F4" w:rsidR="00A47EFE" w:rsidRDefault="00A47EFE" w:rsidP="00104131">
      <w:pPr>
        <w:pStyle w:val="ListParagraph"/>
        <w:numPr>
          <w:ilvl w:val="0"/>
          <w:numId w:val="35"/>
        </w:numPr>
      </w:pPr>
    </w:p>
    <w:p w14:paraId="34E661F7" w14:textId="1C736DF7" w:rsidR="00647CD1" w:rsidRDefault="00647CD1" w:rsidP="00104131">
      <w:pPr>
        <w:pStyle w:val="ListParagraph"/>
        <w:numPr>
          <w:ilvl w:val="0"/>
          <w:numId w:val="35"/>
        </w:numPr>
      </w:pPr>
      <w:r>
        <w:t xml:space="preserve">Approval of </w:t>
      </w:r>
      <w:r w:rsidR="001A1D0B">
        <w:t>minutes from 5/5/2025 – did not pass as there are some corrections that have been requested.  Those need to be sent by 6/20 so the minutes can be updated and voted on again.  Penny reminded everyone that our minutes need to get posted on our website.</w:t>
      </w:r>
    </w:p>
    <w:p w14:paraId="0D974A1E" w14:textId="467F036E" w:rsidR="00664E7A" w:rsidRDefault="00104131" w:rsidP="00664E7A">
      <w:pPr>
        <w:pStyle w:val="Heading1"/>
      </w:pPr>
      <w:r>
        <w:t>New business</w:t>
      </w:r>
    </w:p>
    <w:p w14:paraId="0E89A31E" w14:textId="1BC5DF78" w:rsidR="00104131" w:rsidRDefault="00104131" w:rsidP="001A1D0B">
      <w:pPr>
        <w:pStyle w:val="ListParagraph"/>
        <w:numPr>
          <w:ilvl w:val="0"/>
          <w:numId w:val="36"/>
        </w:numPr>
      </w:pPr>
      <w:bookmarkStart w:id="1" w:name="_Hlk200384052"/>
      <w:r>
        <w:lastRenderedPageBreak/>
        <w:t xml:space="preserve">Going back to Robinsons for the time until Merchandise position is </w:t>
      </w:r>
      <w:bookmarkStart w:id="2" w:name="_Hlk187611969"/>
      <w:bookmarkStart w:id="3" w:name="_Hlk187611992"/>
      <w:r>
        <w:t>filled – order hats</w:t>
      </w:r>
      <w:r w:rsidR="00317576">
        <w:t xml:space="preserve">.  We will reach out to Jess Vega to see if she can get us some hats quickly.  Penny will reach out to Grateful Print to see </w:t>
      </w:r>
      <w:r w:rsidR="005C35B7">
        <w:t>if</w:t>
      </w:r>
      <w:r w:rsidR="00317576">
        <w:t xml:space="preserve"> he is still interested in working with EDJC. </w:t>
      </w:r>
    </w:p>
    <w:bookmarkEnd w:id="1"/>
    <w:p w14:paraId="56CF4489" w14:textId="5B493904" w:rsidR="00317576" w:rsidRDefault="00317576" w:rsidP="001E705B">
      <w:pPr>
        <w:pStyle w:val="ListParagraph"/>
        <w:numPr>
          <w:ilvl w:val="0"/>
          <w:numId w:val="36"/>
        </w:numPr>
      </w:pPr>
      <w:r>
        <w:t>Kayla is interested in being our Registrar – We did an in person vote and Kayla was anonymously voted in as our new Registrar.</w:t>
      </w:r>
    </w:p>
    <w:p w14:paraId="3C09550F" w14:textId="477A4111" w:rsidR="008D68F5" w:rsidRDefault="008D68F5" w:rsidP="001E705B">
      <w:pPr>
        <w:pStyle w:val="ListParagraph"/>
        <w:numPr>
          <w:ilvl w:val="0"/>
          <w:numId w:val="36"/>
        </w:numPr>
      </w:pPr>
      <w:r>
        <w:t xml:space="preserve">It was discussed and agreed that we won’t use Google Docs </w:t>
      </w:r>
      <w:r w:rsidR="00DD248A">
        <w:t>due to</w:t>
      </w:r>
      <w:r>
        <w:t xml:space="preserve"> the fact we have lost valuable information as people have left the </w:t>
      </w:r>
      <w:r w:rsidR="005C35B7">
        <w:t>board,</w:t>
      </w:r>
      <w:r>
        <w:t xml:space="preserve"> and we no longer have access to those documents.  We can use Excel or word to create documents so </w:t>
      </w:r>
      <w:proofErr w:type="spellStart"/>
      <w:r>
        <w:t>the</w:t>
      </w:r>
      <w:proofErr w:type="spellEnd"/>
      <w:r>
        <w:t xml:space="preserve"> can be saved and used in the future.  Also, emails are the preferred communication and when send out to vendors, players, parents, or anything league affiliated it should be done with our EDJC emails and not our personal emails.  </w:t>
      </w:r>
    </w:p>
    <w:p w14:paraId="58ADDE83" w14:textId="6838E8DC" w:rsidR="002B4803" w:rsidRDefault="00E325F9" w:rsidP="001E705B">
      <w:pPr>
        <w:pStyle w:val="ListParagraph"/>
        <w:numPr>
          <w:ilvl w:val="0"/>
          <w:numId w:val="36"/>
        </w:numPr>
      </w:pPr>
      <w:r>
        <w:t xml:space="preserve">There was discussion about the Sponsor form missing the form with the information to submit payment and type of sponsor.  Penny was going to send it back out that information is on the last </w:t>
      </w:r>
      <w:r w:rsidR="00DD248A">
        <w:t>page,</w:t>
      </w:r>
      <w:r>
        <w:t xml:space="preserve"> so all pages need to be printed.  There was discussion a to special </w:t>
      </w:r>
      <w:r w:rsidR="00DD248A">
        <w:t>sponsorship</w:t>
      </w:r>
      <w:r>
        <w:t xml:space="preserve"> such as “Guardian Cap” or a “specific child” that information needs to be very clear on the form or along with the form of payment for example written on the check.  The only check that was specific was from G&amp;O for $550.</w:t>
      </w:r>
    </w:p>
    <w:p w14:paraId="1C4B1DBF" w14:textId="0A3DC3BF" w:rsidR="00E325F9" w:rsidRDefault="00E325F9" w:rsidP="001E705B">
      <w:pPr>
        <w:pStyle w:val="ListParagraph"/>
        <w:numPr>
          <w:ilvl w:val="0"/>
          <w:numId w:val="36"/>
        </w:numPr>
      </w:pPr>
      <w:r>
        <w:t xml:space="preserve">It was asked if we knew the cost of the guardian caps it was mentioned about $5000.  It was asked if there </w:t>
      </w:r>
      <w:r w:rsidR="00DD248A">
        <w:t>aren’t</w:t>
      </w:r>
      <w:r>
        <w:t xml:space="preserve"> enough donated funds for these caps would that additional expense be at the league.  It will be up for further discussion as not all members present agreed they are </w:t>
      </w:r>
      <w:r w:rsidR="00DD248A">
        <w:t>necessary,</w:t>
      </w:r>
      <w:r>
        <w:t xml:space="preserve"> and they are expensive.</w:t>
      </w:r>
    </w:p>
    <w:p w14:paraId="1CF70B6D" w14:textId="77777777" w:rsidR="00104131" w:rsidRDefault="00104131" w:rsidP="00317576"/>
    <w:p w14:paraId="21505DBE" w14:textId="3E44C49A" w:rsidR="00104131" w:rsidRDefault="00104131" w:rsidP="00104131">
      <w:pPr>
        <w:pStyle w:val="Heading1"/>
      </w:pPr>
      <w:r>
        <w:t>Important discussions</w:t>
      </w:r>
    </w:p>
    <w:p w14:paraId="3C3945D1" w14:textId="550BF6B8" w:rsidR="00104131" w:rsidRDefault="00104131" w:rsidP="00104131">
      <w:pPr>
        <w:pStyle w:val="ListParagraph"/>
        <w:numPr>
          <w:ilvl w:val="0"/>
          <w:numId w:val="37"/>
        </w:numPr>
      </w:pPr>
      <w:r>
        <w:t xml:space="preserve">Communication and emails for parents, </w:t>
      </w:r>
      <w:proofErr w:type="spellStart"/>
      <w:r>
        <w:t>Teamsi</w:t>
      </w:r>
      <w:r w:rsidR="00B45606">
        <w:t>deline</w:t>
      </w:r>
      <w:proofErr w:type="spellEnd"/>
      <w:r w:rsidR="00B45606">
        <w:t xml:space="preserve"> only goes to registered parents.  Need to still use </w:t>
      </w:r>
      <w:proofErr w:type="spellStart"/>
      <w:r w:rsidR="00B45606">
        <w:t>SportsYou</w:t>
      </w:r>
      <w:proofErr w:type="spellEnd"/>
    </w:p>
    <w:p w14:paraId="1E4DA856" w14:textId="4F66FF8C" w:rsidR="00B45606" w:rsidRDefault="00B45606" w:rsidP="00104131">
      <w:pPr>
        <w:pStyle w:val="ListParagraph"/>
        <w:numPr>
          <w:ilvl w:val="0"/>
          <w:numId w:val="37"/>
        </w:numPr>
      </w:pPr>
      <w:r>
        <w:t>Communication for all season information</w:t>
      </w:r>
    </w:p>
    <w:p w14:paraId="1D2235B0" w14:textId="5CC835E8" w:rsidR="00B45606" w:rsidRDefault="00B45606" w:rsidP="00104131">
      <w:pPr>
        <w:pStyle w:val="ListParagraph"/>
        <w:numPr>
          <w:ilvl w:val="0"/>
          <w:numId w:val="37"/>
        </w:numPr>
      </w:pPr>
      <w:r>
        <w:t>Badging and background checks deadline 6/10 for all board members – Brian/Penny</w:t>
      </w:r>
    </w:p>
    <w:p w14:paraId="420D23F3" w14:textId="39EAD07B" w:rsidR="00B45606" w:rsidRDefault="00B45606" w:rsidP="00104131">
      <w:pPr>
        <w:pStyle w:val="ListParagraph"/>
        <w:numPr>
          <w:ilvl w:val="0"/>
          <w:numId w:val="37"/>
        </w:numPr>
      </w:pPr>
      <w:r>
        <w:t>Football – Gear/Helmets – unable to get report Cody and Phil were absent</w:t>
      </w:r>
    </w:p>
    <w:p w14:paraId="100ACCAC" w14:textId="583A4716" w:rsidR="00B45606" w:rsidRDefault="00B45606" w:rsidP="00104131">
      <w:pPr>
        <w:pStyle w:val="ListParagraph"/>
        <w:numPr>
          <w:ilvl w:val="0"/>
          <w:numId w:val="37"/>
        </w:numPr>
      </w:pPr>
      <w:r>
        <w:t xml:space="preserve">Website: registration, communication, what is the website </w:t>
      </w:r>
      <w:r w:rsidR="00337BCD">
        <w:t>address (</w:t>
      </w:r>
      <w:r>
        <w:t>domain name what is it)</w:t>
      </w:r>
    </w:p>
    <w:p w14:paraId="28217F1E" w14:textId="315A8FE5" w:rsidR="00B45606" w:rsidRDefault="00B45606" w:rsidP="00104131">
      <w:pPr>
        <w:pStyle w:val="ListParagraph"/>
        <w:numPr>
          <w:ilvl w:val="0"/>
          <w:numId w:val="37"/>
        </w:numPr>
      </w:pPr>
      <w:r>
        <w:t>Bylaws update – Penny</w:t>
      </w:r>
    </w:p>
    <w:p w14:paraId="06FAEE8B" w14:textId="2AC880FA" w:rsidR="00B45606" w:rsidRDefault="00B45606" w:rsidP="00104131">
      <w:pPr>
        <w:pStyle w:val="ListParagraph"/>
        <w:numPr>
          <w:ilvl w:val="0"/>
          <w:numId w:val="37"/>
        </w:numPr>
      </w:pPr>
      <w:r>
        <w:t xml:space="preserve">Copy of Roles – Penny </w:t>
      </w:r>
      <w:r w:rsidR="00317576">
        <w:t>will be emailing them out to everyone’s emails</w:t>
      </w:r>
    </w:p>
    <w:p w14:paraId="4FAC1EB8" w14:textId="3B326B14" w:rsidR="00B45606" w:rsidRDefault="00B45606" w:rsidP="00104131">
      <w:pPr>
        <w:pStyle w:val="ListParagraph"/>
        <w:numPr>
          <w:ilvl w:val="0"/>
          <w:numId w:val="37"/>
        </w:numPr>
      </w:pPr>
      <w:r>
        <w:t>Board email login</w:t>
      </w:r>
      <w:r w:rsidR="00317576">
        <w:t>s need to be completed by 6/10.  Vacant board positions are being monitored by Penny</w:t>
      </w:r>
    </w:p>
    <w:p w14:paraId="640BE17C" w14:textId="07A5E549" w:rsidR="00D02AD7" w:rsidRDefault="00D02AD7" w:rsidP="00104131">
      <w:pPr>
        <w:pStyle w:val="ListParagraph"/>
        <w:numPr>
          <w:ilvl w:val="0"/>
          <w:numId w:val="37"/>
        </w:numPr>
      </w:pPr>
      <w:r>
        <w:t>Brian wants us to be very transparent with our parents</w:t>
      </w:r>
      <w:r w:rsidR="00337BCD">
        <w:t xml:space="preserve"> with expectations of parents and players.  </w:t>
      </w:r>
    </w:p>
    <w:p w14:paraId="142A4A1D" w14:textId="53F669ED" w:rsidR="00337BCD" w:rsidRDefault="00337BCD" w:rsidP="00104131">
      <w:pPr>
        <w:pStyle w:val="ListParagraph"/>
        <w:numPr>
          <w:ilvl w:val="0"/>
          <w:numId w:val="37"/>
        </w:numPr>
      </w:pPr>
      <w:r>
        <w:t xml:space="preserve">Parent meeting after showcase 6/29 at 2:00.  </w:t>
      </w:r>
      <w:r w:rsidR="00FF64E2">
        <w:t>The showcase</w:t>
      </w:r>
      <w:r>
        <w:t xml:space="preserve"> will be at 1:45.  </w:t>
      </w:r>
    </w:p>
    <w:p w14:paraId="09D3C81A" w14:textId="2655883B" w:rsidR="00BF60F7" w:rsidRDefault="00BF60F7" w:rsidP="00104131">
      <w:pPr>
        <w:pStyle w:val="ListParagraph"/>
        <w:numPr>
          <w:ilvl w:val="0"/>
          <w:numId w:val="37"/>
        </w:numPr>
      </w:pPr>
      <w:r>
        <w:t xml:space="preserve">Brian brought to the attention of the board that Malcom is still on the board as a general member he was trying to mute notifications but </w:t>
      </w:r>
      <w:r w:rsidR="005C35B7">
        <w:t>accidentally</w:t>
      </w:r>
      <w:r>
        <w:t xml:space="preserve"> removed himself.</w:t>
      </w:r>
    </w:p>
    <w:p w14:paraId="10EC00DE" w14:textId="16D495E2" w:rsidR="00DD248A" w:rsidRDefault="00DD248A" w:rsidP="00104131">
      <w:pPr>
        <w:pStyle w:val="ListParagraph"/>
        <w:numPr>
          <w:ilvl w:val="0"/>
          <w:numId w:val="37"/>
        </w:numPr>
      </w:pPr>
      <w:r>
        <w:t>There were different ideas for fundraising Dutch Bros, Starbucks, restaurants, Brian stated we can pursue any of them but need to work with Kassady.</w:t>
      </w:r>
    </w:p>
    <w:p w14:paraId="3BEDF186" w14:textId="2090986D" w:rsidR="0076797D" w:rsidRDefault="0076797D" w:rsidP="00104131">
      <w:pPr>
        <w:pStyle w:val="ListParagraph"/>
        <w:numPr>
          <w:ilvl w:val="0"/>
          <w:numId w:val="37"/>
        </w:numPr>
      </w:pPr>
      <w:r>
        <w:t xml:space="preserve">Farm to Table we have a band, venue same price as last year needs $100 deposit, vegetables from BOA vista, Ben and Christy will do the BBQing again, and Jill will make tickets Brian wants to get them out ASAP.  Concern with the dates changing. Brian is going to push them out to other entities. </w:t>
      </w:r>
    </w:p>
    <w:p w14:paraId="27BA1422" w14:textId="6F5AD16D" w:rsidR="00244B99" w:rsidRDefault="00244B99" w:rsidP="00104131">
      <w:pPr>
        <w:pStyle w:val="ListParagraph"/>
        <w:numPr>
          <w:ilvl w:val="0"/>
          <w:numId w:val="37"/>
        </w:numPr>
      </w:pPr>
      <w:r>
        <w:t xml:space="preserve">Need to lock down getting registration from returning players.   Coaches want to cap teams at 30 players.  Cheer rosters are different so Jill will go over with Kayla. </w:t>
      </w:r>
    </w:p>
    <w:p w14:paraId="2EB57E32" w14:textId="6E3356C9" w:rsidR="00317576" w:rsidRDefault="00317576" w:rsidP="00317576">
      <w:pPr>
        <w:pStyle w:val="Heading1"/>
      </w:pPr>
      <w:bookmarkStart w:id="4" w:name="_Hlk200384062"/>
      <w:r>
        <w:lastRenderedPageBreak/>
        <w:t>voting items for ballots/Polls</w:t>
      </w:r>
    </w:p>
    <w:bookmarkEnd w:id="4"/>
    <w:p w14:paraId="76ECA80A" w14:textId="7562D617" w:rsidR="00317576" w:rsidRDefault="00483D56" w:rsidP="00483D56">
      <w:pPr>
        <w:pStyle w:val="ListParagraph"/>
        <w:numPr>
          <w:ilvl w:val="0"/>
          <w:numId w:val="39"/>
        </w:numPr>
      </w:pPr>
      <w:r>
        <w:t xml:space="preserve"> 3 square terminals $170 each Sams Club – put in GroupMe Poll/Penny</w:t>
      </w:r>
    </w:p>
    <w:p w14:paraId="46A7E137" w14:textId="0E15086A" w:rsidR="00483D56" w:rsidRDefault="00483D56" w:rsidP="00483D56">
      <w:pPr>
        <w:pStyle w:val="ListParagraph"/>
        <w:numPr>
          <w:ilvl w:val="0"/>
          <w:numId w:val="39"/>
        </w:numPr>
      </w:pPr>
      <w:r>
        <w:t>Socks for football player</w:t>
      </w:r>
    </w:p>
    <w:p w14:paraId="42FDDD1D" w14:textId="6166CCFA" w:rsidR="00483D56" w:rsidRDefault="008D68F5" w:rsidP="00483D56">
      <w:pPr>
        <w:pStyle w:val="ListParagraph"/>
        <w:numPr>
          <w:ilvl w:val="0"/>
          <w:numId w:val="39"/>
        </w:numPr>
      </w:pPr>
      <w:r>
        <w:t>$2000 for Ben to do meat for Jamboree – put in GroupMe Poll/Penny</w:t>
      </w:r>
    </w:p>
    <w:p w14:paraId="3E064C7B" w14:textId="7A169F79" w:rsidR="00E325F9" w:rsidRDefault="00E325F9" w:rsidP="00483D56">
      <w:pPr>
        <w:pStyle w:val="ListParagraph"/>
        <w:numPr>
          <w:ilvl w:val="0"/>
          <w:numId w:val="39"/>
        </w:numPr>
      </w:pPr>
      <w:r>
        <w:t>Additional Cash boxes – Penny will get prices</w:t>
      </w:r>
    </w:p>
    <w:p w14:paraId="430A6FAB" w14:textId="77777777" w:rsidR="00317576" w:rsidRPr="00317576" w:rsidRDefault="00317576" w:rsidP="00317576"/>
    <w:p w14:paraId="1292C0BC" w14:textId="350818DE" w:rsidR="00483D56" w:rsidRDefault="00483D56" w:rsidP="00483D56">
      <w:pPr>
        <w:pStyle w:val="Heading1"/>
      </w:pPr>
      <w:bookmarkStart w:id="5" w:name="_Hlk200460137"/>
      <w:r>
        <w:t>Items for next meeting</w:t>
      </w:r>
    </w:p>
    <w:bookmarkEnd w:id="5"/>
    <w:p w14:paraId="57141A57" w14:textId="25D55F19" w:rsidR="00483D56" w:rsidRDefault="00483D56" w:rsidP="00483D56">
      <w:pPr>
        <w:pStyle w:val="ListParagraph"/>
        <w:numPr>
          <w:ilvl w:val="0"/>
          <w:numId w:val="40"/>
        </w:numPr>
      </w:pPr>
      <w:r>
        <w:t xml:space="preserve"> Camp/practice shirts – try to find a sponsor.  Brian checking with Right Now Air, Penny checking with Comfort control</w:t>
      </w:r>
    </w:p>
    <w:p w14:paraId="000545DB" w14:textId="55CB6B9E" w:rsidR="00483D56" w:rsidRDefault="00483D56" w:rsidP="00483D56">
      <w:pPr>
        <w:pStyle w:val="ListParagraph"/>
        <w:numPr>
          <w:ilvl w:val="0"/>
          <w:numId w:val="40"/>
        </w:numPr>
      </w:pPr>
      <w:r>
        <w:t xml:space="preserve">Socks for football </w:t>
      </w:r>
    </w:p>
    <w:p w14:paraId="4CCCDD74" w14:textId="385F74D6" w:rsidR="008D68F5" w:rsidRDefault="008D68F5" w:rsidP="00483D56">
      <w:pPr>
        <w:pStyle w:val="ListParagraph"/>
        <w:numPr>
          <w:ilvl w:val="0"/>
          <w:numId w:val="40"/>
        </w:numPr>
      </w:pPr>
      <w:r>
        <w:t xml:space="preserve">We need to schedule just a jamboree meeting </w:t>
      </w:r>
    </w:p>
    <w:p w14:paraId="6A8668BF" w14:textId="233372AF" w:rsidR="002B4803" w:rsidRDefault="002B4803" w:rsidP="00483D56">
      <w:pPr>
        <w:pStyle w:val="ListParagraph"/>
        <w:numPr>
          <w:ilvl w:val="0"/>
          <w:numId w:val="40"/>
        </w:numPr>
      </w:pPr>
      <w:r>
        <w:t>Setting up a turn in paperwork day</w:t>
      </w:r>
    </w:p>
    <w:p w14:paraId="7981AA41" w14:textId="059F0D5D" w:rsidR="00E325F9" w:rsidRDefault="00E325F9" w:rsidP="00483D56">
      <w:pPr>
        <w:pStyle w:val="ListParagraph"/>
        <w:numPr>
          <w:ilvl w:val="0"/>
          <w:numId w:val="40"/>
        </w:numPr>
      </w:pPr>
      <w:r>
        <w:t xml:space="preserve">Additional easy ups – maybe custom.  Cristal is getting Costco Pricing and Penny will work on Sam’s, </w:t>
      </w:r>
      <w:r w:rsidR="00337BCD">
        <w:t>Walmart</w:t>
      </w:r>
      <w:r>
        <w:t>, and Amazon pricing for 10x10 or larger</w:t>
      </w:r>
    </w:p>
    <w:p w14:paraId="5E99C656" w14:textId="533DDAA1" w:rsidR="00E325F9" w:rsidRDefault="00E325F9" w:rsidP="00483D56">
      <w:pPr>
        <w:pStyle w:val="ListParagraph"/>
        <w:numPr>
          <w:ilvl w:val="0"/>
          <w:numId w:val="40"/>
        </w:numPr>
      </w:pPr>
      <w:r>
        <w:t xml:space="preserve">Guardian caps – how many, who pays if they are not fully funded, what is the cost, do the players keep them at the end of the season, </w:t>
      </w:r>
      <w:r w:rsidR="00A9288C">
        <w:t xml:space="preserve">what are the statistics, are they used in higher level of play like high school, and if we don’t get them funded by sponsors can parent purchase them </w:t>
      </w:r>
      <w:r w:rsidR="00337BCD">
        <w:t>at discounted</w:t>
      </w:r>
      <w:r w:rsidR="00A9288C">
        <w:t xml:space="preserve"> rate</w:t>
      </w:r>
    </w:p>
    <w:p w14:paraId="61CB9FA2" w14:textId="557189A1" w:rsidR="00337BCD" w:rsidRPr="00483D56" w:rsidRDefault="00337BCD" w:rsidP="00483D56">
      <w:pPr>
        <w:pStyle w:val="ListParagraph"/>
        <w:numPr>
          <w:ilvl w:val="0"/>
          <w:numId w:val="40"/>
        </w:numPr>
      </w:pPr>
      <w:r>
        <w:t>Cheer comp and JAMZ cost and how to pay fundraising or league expense.  Possible $100 to raise by each cheerleader.</w:t>
      </w:r>
    </w:p>
    <w:p w14:paraId="4F987845" w14:textId="77777777" w:rsidR="00317576" w:rsidRPr="00104131" w:rsidRDefault="00317576" w:rsidP="00317576">
      <w:pPr>
        <w:ind w:left="360"/>
      </w:pPr>
    </w:p>
    <w:p w14:paraId="24F3D0F3" w14:textId="17708B3E" w:rsidR="00FF64E2" w:rsidRDefault="00FF64E2" w:rsidP="00FF64E2">
      <w:pPr>
        <w:pStyle w:val="Heading1"/>
      </w:pPr>
      <w:r>
        <w:t>Jamboree</w:t>
      </w:r>
    </w:p>
    <w:p w14:paraId="1E3A0315" w14:textId="36770052" w:rsidR="00FF64E2" w:rsidRPr="00FF64E2" w:rsidRDefault="00FF64E2" w:rsidP="00FF64E2">
      <w:pPr>
        <w:pStyle w:val="ListParagraph"/>
        <w:numPr>
          <w:ilvl w:val="0"/>
          <w:numId w:val="42"/>
        </w:numPr>
      </w:pPr>
      <w:r>
        <w:t xml:space="preserve"> Brian went over duties and asked everyone to write down their </w:t>
      </w:r>
      <w:r w:rsidR="005C35B7">
        <w:t>duty’s</w:t>
      </w:r>
      <w:r>
        <w:t xml:space="preserve"> description of each board members and deadlines.  It was made very clear that all deadlines need to be met.  The notes were not the final draft, but Penny will be sending out to all board members emails.  </w:t>
      </w:r>
    </w:p>
    <w:p w14:paraId="00A07753" w14:textId="77777777" w:rsidR="00104131" w:rsidRDefault="00104131" w:rsidP="00104131">
      <w:pPr>
        <w:pStyle w:val="ListParagraph"/>
      </w:pPr>
    </w:p>
    <w:bookmarkEnd w:id="2"/>
    <w:bookmarkEnd w:id="3"/>
    <w:p w14:paraId="295AADA4" w14:textId="5DA7C8C1" w:rsidR="00D971AF" w:rsidRDefault="005A1D36" w:rsidP="00876655">
      <w:pPr>
        <w:pStyle w:val="Heading2"/>
        <w:rPr>
          <w:rFonts w:eastAsiaTheme="minorEastAsia" w:cstheme="minorBidi"/>
        </w:rPr>
      </w:pPr>
      <w:r>
        <w:rPr>
          <w:rFonts w:eastAsiaTheme="minorEastAsia" w:cstheme="minorBidi"/>
        </w:rPr>
        <w:t xml:space="preserve">Next meeting will be </w:t>
      </w:r>
      <w:r w:rsidR="00317576">
        <w:rPr>
          <w:rFonts w:eastAsiaTheme="minorEastAsia" w:cstheme="minorBidi"/>
        </w:rPr>
        <w:t>7/8</w:t>
      </w:r>
      <w:r w:rsidR="00D971AF">
        <w:rPr>
          <w:rFonts w:eastAsiaTheme="minorEastAsia" w:cstheme="minorBidi"/>
        </w:rPr>
        <w:t xml:space="preserve">/2025 </w:t>
      </w:r>
    </w:p>
    <w:p w14:paraId="0968053A" w14:textId="5865913E" w:rsidR="00A47EFE" w:rsidRDefault="00317576" w:rsidP="00A47EFE">
      <w:r>
        <w:t>6:30-8:30</w:t>
      </w:r>
    </w:p>
    <w:p w14:paraId="613619C4" w14:textId="5FFA06D1" w:rsidR="00E325F9" w:rsidRPr="00A47EFE" w:rsidRDefault="00E325F9" w:rsidP="00A47EFE">
      <w:r>
        <w:t>Located at El Dorado High School P-12</w:t>
      </w:r>
    </w:p>
    <w:p w14:paraId="34F801CE" w14:textId="77777777" w:rsidR="007E79F0" w:rsidRDefault="007E79F0" w:rsidP="00876655"/>
    <w:p w14:paraId="47B00876" w14:textId="2A6B52F4" w:rsidR="00876655" w:rsidRDefault="005A1D36" w:rsidP="00876655">
      <w:r>
        <w:t>M</w:t>
      </w:r>
      <w:r w:rsidR="009979C8">
        <w:t>eeting a</w:t>
      </w:r>
      <w:r>
        <w:t>djourn</w:t>
      </w:r>
      <w:r w:rsidR="009979C8">
        <w:t xml:space="preserve">ed </w:t>
      </w:r>
      <w:r>
        <w:t xml:space="preserve">at </w:t>
      </w:r>
      <w:r w:rsidR="00317576">
        <w:t>8:57</w:t>
      </w:r>
      <w:r w:rsidR="007E79F0">
        <w:t xml:space="preserve"> </w:t>
      </w:r>
      <w:r>
        <w:t xml:space="preserve">pm </w:t>
      </w:r>
      <w:r w:rsidR="00317576">
        <w:t>6/</w:t>
      </w:r>
      <w:r w:rsidR="00AE13FA">
        <w:t>2</w:t>
      </w:r>
      <w:r w:rsidR="00D971AF">
        <w:t>/2025</w:t>
      </w:r>
      <w:r w:rsidR="00317576">
        <w:t xml:space="preserve"> by Brian Martin</w:t>
      </w:r>
    </w:p>
    <w:p w14:paraId="5341A69E" w14:textId="77777777" w:rsidR="005A1D36" w:rsidRDefault="005A1D36" w:rsidP="00876655"/>
    <w:p w14:paraId="706F9597" w14:textId="77777777" w:rsidR="009979C8" w:rsidRDefault="005A1D36" w:rsidP="00876655">
      <w:r>
        <w:t xml:space="preserve">Minutes prepared by </w:t>
      </w:r>
    </w:p>
    <w:p w14:paraId="13DFB2A5" w14:textId="0B197252" w:rsidR="009979C8" w:rsidRDefault="005A1D36" w:rsidP="00876655">
      <w:r>
        <w:t>Penny L Hansen</w:t>
      </w:r>
    </w:p>
    <w:p w14:paraId="177DA8CB" w14:textId="4C909434" w:rsidR="005A1D36" w:rsidRPr="00876655" w:rsidRDefault="000E433C" w:rsidP="00876655">
      <w:pPr>
        <w:rPr>
          <w:rFonts w:eastAsiaTheme="majorEastAsia" w:cstheme="majorBidi"/>
          <w:sz w:val="24"/>
          <w:szCs w:val="24"/>
        </w:rPr>
      </w:pPr>
      <w:r>
        <w:t>Vice President</w:t>
      </w:r>
      <w:r w:rsidR="005A1D36">
        <w:t xml:space="preserve"> original hand notes are available to view</w:t>
      </w:r>
    </w:p>
    <w:sectPr w:rsidR="005A1D36" w:rsidRPr="00876655" w:rsidSect="00C80A2B">
      <w:footerReference w:type="default" r:id="rId11"/>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83114" w14:textId="77777777" w:rsidR="008D6230" w:rsidRDefault="008D6230">
      <w:r>
        <w:separator/>
      </w:r>
    </w:p>
  </w:endnote>
  <w:endnote w:type="continuationSeparator" w:id="0">
    <w:p w14:paraId="20DF2E96" w14:textId="77777777" w:rsidR="008D6230" w:rsidRDefault="008D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894914"/>
      <w:docPartObj>
        <w:docPartGallery w:val="Page Numbers (Bottom of Page)"/>
        <w:docPartUnique/>
      </w:docPartObj>
    </w:sdtPr>
    <w:sdtEndPr/>
    <w:sdtContent>
      <w:sdt>
        <w:sdtPr>
          <w:id w:val="-1705238520"/>
          <w:docPartObj>
            <w:docPartGallery w:val="Page Numbers (Top of Page)"/>
            <w:docPartUnique/>
          </w:docPartObj>
        </w:sdtPr>
        <w:sdtEndPr/>
        <w:sdtContent>
          <w:p w14:paraId="017C01F9" w14:textId="570B4B4B" w:rsidR="005C35B7" w:rsidRDefault="005C35B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EA1029B" w14:textId="77777777" w:rsidR="005C35B7" w:rsidRDefault="005C3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39099" w14:textId="77777777" w:rsidR="008D6230" w:rsidRDefault="008D6230">
      <w:r>
        <w:separator/>
      </w:r>
    </w:p>
  </w:footnote>
  <w:footnote w:type="continuationSeparator" w:id="0">
    <w:p w14:paraId="5F81F014" w14:textId="77777777" w:rsidR="008D6230" w:rsidRDefault="008D62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52F02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73E14"/>
    <w:multiLevelType w:val="hybridMultilevel"/>
    <w:tmpl w:val="FEEEBE2E"/>
    <w:lvl w:ilvl="0" w:tplc="7B98EA14">
      <w:start w:val="1"/>
      <w:numFmt w:val="upperLetter"/>
      <w:lvlText w:val="%1."/>
      <w:lvlJc w:val="left"/>
      <w:pPr>
        <w:ind w:left="1170" w:hanging="360"/>
      </w:pPr>
      <w:rPr>
        <w:rFonts w:asciiTheme="minorHAnsi" w:eastAsiaTheme="minorEastAsia" w:hAnsiTheme="minorHAnsi" w:cstheme="minorBid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556E0A"/>
    <w:multiLevelType w:val="hybridMultilevel"/>
    <w:tmpl w:val="46824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2D26F5"/>
    <w:multiLevelType w:val="hybridMultilevel"/>
    <w:tmpl w:val="AF8AB998"/>
    <w:lvl w:ilvl="0" w:tplc="CC88066C">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350CB4"/>
    <w:multiLevelType w:val="hybridMultilevel"/>
    <w:tmpl w:val="E1E0D038"/>
    <w:lvl w:ilvl="0" w:tplc="E244F00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524E02"/>
    <w:multiLevelType w:val="hybridMultilevel"/>
    <w:tmpl w:val="9836B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4A5C2C"/>
    <w:multiLevelType w:val="hybridMultilevel"/>
    <w:tmpl w:val="6780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43D06"/>
    <w:multiLevelType w:val="hybridMultilevel"/>
    <w:tmpl w:val="4A4251CE"/>
    <w:lvl w:ilvl="0" w:tplc="93EC319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7074A9"/>
    <w:multiLevelType w:val="hybridMultilevel"/>
    <w:tmpl w:val="B25E5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0F4062"/>
    <w:multiLevelType w:val="hybridMultilevel"/>
    <w:tmpl w:val="587A9358"/>
    <w:lvl w:ilvl="0" w:tplc="907438BE">
      <w:numFmt w:val="bullet"/>
      <w:lvlText w:val="-"/>
      <w:lvlJc w:val="left"/>
      <w:pPr>
        <w:ind w:left="420" w:hanging="360"/>
      </w:pPr>
      <w:rPr>
        <w:rFonts w:ascii="Century Gothic" w:eastAsiaTheme="minorEastAsia" w:hAnsi="Century Gothic"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C25336"/>
    <w:multiLevelType w:val="hybridMultilevel"/>
    <w:tmpl w:val="BEC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547A0A"/>
    <w:multiLevelType w:val="hybridMultilevel"/>
    <w:tmpl w:val="5E80B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8A5F04"/>
    <w:multiLevelType w:val="hybridMultilevel"/>
    <w:tmpl w:val="F2A06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B110C3"/>
    <w:multiLevelType w:val="hybridMultilevel"/>
    <w:tmpl w:val="C568C070"/>
    <w:lvl w:ilvl="0" w:tplc="7B84E488">
      <w:start w:val="2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001640"/>
    <w:multiLevelType w:val="hybridMultilevel"/>
    <w:tmpl w:val="A5F2D5E2"/>
    <w:lvl w:ilvl="0" w:tplc="8A1266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9" w15:restartNumberingAfterBreak="0">
    <w:nsid w:val="56565B27"/>
    <w:multiLevelType w:val="hybridMultilevel"/>
    <w:tmpl w:val="C7DA8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E764F1"/>
    <w:multiLevelType w:val="hybridMultilevel"/>
    <w:tmpl w:val="450A1DF2"/>
    <w:lvl w:ilvl="0" w:tplc="95D484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D317D86"/>
    <w:multiLevelType w:val="hybridMultilevel"/>
    <w:tmpl w:val="CF3AA274"/>
    <w:lvl w:ilvl="0" w:tplc="4636D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DF30952"/>
    <w:multiLevelType w:val="hybridMultilevel"/>
    <w:tmpl w:val="CD62A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163FA2"/>
    <w:multiLevelType w:val="hybridMultilevel"/>
    <w:tmpl w:val="E35A785C"/>
    <w:lvl w:ilvl="0" w:tplc="7D5485E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594FF4"/>
    <w:multiLevelType w:val="hybridMultilevel"/>
    <w:tmpl w:val="B260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207E5D"/>
    <w:multiLevelType w:val="hybridMultilevel"/>
    <w:tmpl w:val="09C88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C56BC4"/>
    <w:multiLevelType w:val="hybridMultilevel"/>
    <w:tmpl w:val="A852F70E"/>
    <w:lvl w:ilvl="0" w:tplc="2C7AA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4478759">
    <w:abstractNumId w:val="22"/>
  </w:num>
  <w:num w:numId="2" w16cid:durableId="1433237341">
    <w:abstractNumId w:val="35"/>
  </w:num>
  <w:num w:numId="3" w16cid:durableId="855968409">
    <w:abstractNumId w:val="16"/>
  </w:num>
  <w:num w:numId="4" w16cid:durableId="595095095">
    <w:abstractNumId w:val="11"/>
  </w:num>
  <w:num w:numId="5" w16cid:durableId="1960843496">
    <w:abstractNumId w:val="17"/>
  </w:num>
  <w:num w:numId="6" w16cid:durableId="1030766330">
    <w:abstractNumId w:val="9"/>
  </w:num>
  <w:num w:numId="7" w16cid:durableId="1568568945">
    <w:abstractNumId w:val="7"/>
  </w:num>
  <w:num w:numId="8" w16cid:durableId="723263097">
    <w:abstractNumId w:val="6"/>
  </w:num>
  <w:num w:numId="9" w16cid:durableId="16782570">
    <w:abstractNumId w:val="5"/>
  </w:num>
  <w:num w:numId="10" w16cid:durableId="1043210331">
    <w:abstractNumId w:val="4"/>
  </w:num>
  <w:num w:numId="11" w16cid:durableId="1637643140">
    <w:abstractNumId w:val="8"/>
  </w:num>
  <w:num w:numId="12" w16cid:durableId="1095637725">
    <w:abstractNumId w:val="3"/>
  </w:num>
  <w:num w:numId="13" w16cid:durableId="1048264789">
    <w:abstractNumId w:val="2"/>
  </w:num>
  <w:num w:numId="14" w16cid:durableId="294338312">
    <w:abstractNumId w:val="1"/>
  </w:num>
  <w:num w:numId="15" w16cid:durableId="1833370733">
    <w:abstractNumId w:val="0"/>
  </w:num>
  <w:num w:numId="16" w16cid:durableId="1698193034">
    <w:abstractNumId w:val="36"/>
  </w:num>
  <w:num w:numId="17" w16cid:durableId="1842545932">
    <w:abstractNumId w:val="38"/>
  </w:num>
  <w:num w:numId="18" w16cid:durableId="596598419">
    <w:abstractNumId w:val="37"/>
  </w:num>
  <w:num w:numId="19" w16cid:durableId="683166105">
    <w:abstractNumId w:val="9"/>
  </w:num>
  <w:num w:numId="20" w16cid:durableId="1095974319">
    <w:abstractNumId w:val="27"/>
  </w:num>
  <w:num w:numId="21" w16cid:durableId="169105883">
    <w:abstractNumId w:val="23"/>
  </w:num>
  <w:num w:numId="22" w16cid:durableId="312177512">
    <w:abstractNumId w:val="18"/>
  </w:num>
  <w:num w:numId="23" w16cid:durableId="883828405">
    <w:abstractNumId w:val="31"/>
  </w:num>
  <w:num w:numId="24" w16cid:durableId="250281992">
    <w:abstractNumId w:val="10"/>
  </w:num>
  <w:num w:numId="25" w16cid:durableId="132061629">
    <w:abstractNumId w:val="40"/>
  </w:num>
  <w:num w:numId="26" w16cid:durableId="1347053146">
    <w:abstractNumId w:val="30"/>
  </w:num>
  <w:num w:numId="27" w16cid:durableId="64570531">
    <w:abstractNumId w:val="34"/>
  </w:num>
  <w:num w:numId="28" w16cid:durableId="892815479">
    <w:abstractNumId w:val="21"/>
  </w:num>
  <w:num w:numId="29" w16cid:durableId="114834260">
    <w:abstractNumId w:val="28"/>
  </w:num>
  <w:num w:numId="30" w16cid:durableId="1035886252">
    <w:abstractNumId w:val="19"/>
  </w:num>
  <w:num w:numId="31" w16cid:durableId="82068029">
    <w:abstractNumId w:val="13"/>
  </w:num>
  <w:num w:numId="32" w16cid:durableId="1163155417">
    <w:abstractNumId w:val="14"/>
  </w:num>
  <w:num w:numId="33" w16cid:durableId="2041010940">
    <w:abstractNumId w:val="33"/>
  </w:num>
  <w:num w:numId="34" w16cid:durableId="1513950997">
    <w:abstractNumId w:val="26"/>
  </w:num>
  <w:num w:numId="35" w16cid:durableId="1853910559">
    <w:abstractNumId w:val="25"/>
  </w:num>
  <w:num w:numId="36" w16cid:durableId="516844490">
    <w:abstractNumId w:val="29"/>
  </w:num>
  <w:num w:numId="37" w16cid:durableId="998849337">
    <w:abstractNumId w:val="24"/>
  </w:num>
  <w:num w:numId="38" w16cid:durableId="1572501560">
    <w:abstractNumId w:val="12"/>
  </w:num>
  <w:num w:numId="39" w16cid:durableId="875582671">
    <w:abstractNumId w:val="20"/>
  </w:num>
  <w:num w:numId="40" w16cid:durableId="1683387921">
    <w:abstractNumId w:val="15"/>
  </w:num>
  <w:num w:numId="41" w16cid:durableId="1292831906">
    <w:abstractNumId w:val="32"/>
  </w:num>
  <w:num w:numId="42" w16cid:durableId="8092460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22357"/>
    <w:rsid w:val="00056A41"/>
    <w:rsid w:val="00067F51"/>
    <w:rsid w:val="00072585"/>
    <w:rsid w:val="0007293E"/>
    <w:rsid w:val="00081D4D"/>
    <w:rsid w:val="00090F53"/>
    <w:rsid w:val="000C2B82"/>
    <w:rsid w:val="000D1B9D"/>
    <w:rsid w:val="000E433C"/>
    <w:rsid w:val="000F21A5"/>
    <w:rsid w:val="0010216C"/>
    <w:rsid w:val="00104131"/>
    <w:rsid w:val="0011687A"/>
    <w:rsid w:val="00151E11"/>
    <w:rsid w:val="00184799"/>
    <w:rsid w:val="0019575F"/>
    <w:rsid w:val="00196BE1"/>
    <w:rsid w:val="001A1D0B"/>
    <w:rsid w:val="001E1CC8"/>
    <w:rsid w:val="001F613B"/>
    <w:rsid w:val="002373C1"/>
    <w:rsid w:val="00244B99"/>
    <w:rsid w:val="00251BF9"/>
    <w:rsid w:val="002534D0"/>
    <w:rsid w:val="00296BB7"/>
    <w:rsid w:val="002A2B44"/>
    <w:rsid w:val="002A3FCB"/>
    <w:rsid w:val="002B4803"/>
    <w:rsid w:val="002C7F09"/>
    <w:rsid w:val="002D3701"/>
    <w:rsid w:val="002E40C0"/>
    <w:rsid w:val="00317576"/>
    <w:rsid w:val="0033665D"/>
    <w:rsid w:val="00337BCD"/>
    <w:rsid w:val="003530ED"/>
    <w:rsid w:val="003871FA"/>
    <w:rsid w:val="0039569D"/>
    <w:rsid w:val="003A0EA8"/>
    <w:rsid w:val="003B5FCE"/>
    <w:rsid w:val="003E04C4"/>
    <w:rsid w:val="00402E7E"/>
    <w:rsid w:val="00416222"/>
    <w:rsid w:val="00424F9F"/>
    <w:rsid w:val="00435446"/>
    <w:rsid w:val="00466C22"/>
    <w:rsid w:val="00476525"/>
    <w:rsid w:val="00483D56"/>
    <w:rsid w:val="0049030F"/>
    <w:rsid w:val="004B518F"/>
    <w:rsid w:val="004C456E"/>
    <w:rsid w:val="004D5988"/>
    <w:rsid w:val="004F4532"/>
    <w:rsid w:val="00506542"/>
    <w:rsid w:val="00512149"/>
    <w:rsid w:val="0053496E"/>
    <w:rsid w:val="005756F6"/>
    <w:rsid w:val="0058206D"/>
    <w:rsid w:val="00591AB5"/>
    <w:rsid w:val="005A1D36"/>
    <w:rsid w:val="005C35B7"/>
    <w:rsid w:val="005D2056"/>
    <w:rsid w:val="006150B0"/>
    <w:rsid w:val="006211A4"/>
    <w:rsid w:val="00624148"/>
    <w:rsid w:val="00630817"/>
    <w:rsid w:val="00635577"/>
    <w:rsid w:val="00641BD3"/>
    <w:rsid w:val="00645756"/>
    <w:rsid w:val="00647CD1"/>
    <w:rsid w:val="00655F6F"/>
    <w:rsid w:val="00664E7A"/>
    <w:rsid w:val="00684306"/>
    <w:rsid w:val="006A4F9A"/>
    <w:rsid w:val="006A5823"/>
    <w:rsid w:val="006E626F"/>
    <w:rsid w:val="00703F95"/>
    <w:rsid w:val="007173EB"/>
    <w:rsid w:val="00746D74"/>
    <w:rsid w:val="00755134"/>
    <w:rsid w:val="007638A6"/>
    <w:rsid w:val="0076797D"/>
    <w:rsid w:val="00772E3C"/>
    <w:rsid w:val="00774146"/>
    <w:rsid w:val="0078288E"/>
    <w:rsid w:val="00786D8E"/>
    <w:rsid w:val="00797F60"/>
    <w:rsid w:val="007B3F2B"/>
    <w:rsid w:val="007B507E"/>
    <w:rsid w:val="007C0FBC"/>
    <w:rsid w:val="007E79F0"/>
    <w:rsid w:val="008211E7"/>
    <w:rsid w:val="008361F1"/>
    <w:rsid w:val="008370B0"/>
    <w:rsid w:val="0083758C"/>
    <w:rsid w:val="00864A7E"/>
    <w:rsid w:val="0087444D"/>
    <w:rsid w:val="008746A9"/>
    <w:rsid w:val="00876655"/>
    <w:rsid w:val="00883FFD"/>
    <w:rsid w:val="00893EE9"/>
    <w:rsid w:val="00895650"/>
    <w:rsid w:val="008A499D"/>
    <w:rsid w:val="008D6230"/>
    <w:rsid w:val="008D68F5"/>
    <w:rsid w:val="008E1349"/>
    <w:rsid w:val="00907EA5"/>
    <w:rsid w:val="00926FE0"/>
    <w:rsid w:val="00942D61"/>
    <w:rsid w:val="009507BF"/>
    <w:rsid w:val="009579FE"/>
    <w:rsid w:val="0096137A"/>
    <w:rsid w:val="00967B20"/>
    <w:rsid w:val="009732CA"/>
    <w:rsid w:val="00983FFC"/>
    <w:rsid w:val="009979C8"/>
    <w:rsid w:val="009A465F"/>
    <w:rsid w:val="009B79A0"/>
    <w:rsid w:val="009D2537"/>
    <w:rsid w:val="009D7DB9"/>
    <w:rsid w:val="00A12843"/>
    <w:rsid w:val="00A15DF4"/>
    <w:rsid w:val="00A47EFE"/>
    <w:rsid w:val="00A84617"/>
    <w:rsid w:val="00A9288C"/>
    <w:rsid w:val="00AB3E35"/>
    <w:rsid w:val="00AE13FA"/>
    <w:rsid w:val="00B04252"/>
    <w:rsid w:val="00B27DCD"/>
    <w:rsid w:val="00B45606"/>
    <w:rsid w:val="00B51AD7"/>
    <w:rsid w:val="00B550BD"/>
    <w:rsid w:val="00B5524F"/>
    <w:rsid w:val="00B7207F"/>
    <w:rsid w:val="00B80E19"/>
    <w:rsid w:val="00BA1552"/>
    <w:rsid w:val="00BD2582"/>
    <w:rsid w:val="00BE10D6"/>
    <w:rsid w:val="00BF60F7"/>
    <w:rsid w:val="00C021A3"/>
    <w:rsid w:val="00C04B20"/>
    <w:rsid w:val="00C139A1"/>
    <w:rsid w:val="00C145EB"/>
    <w:rsid w:val="00C1489F"/>
    <w:rsid w:val="00C36662"/>
    <w:rsid w:val="00C41E6E"/>
    <w:rsid w:val="00C54681"/>
    <w:rsid w:val="00C7447B"/>
    <w:rsid w:val="00C80A2B"/>
    <w:rsid w:val="00C9008F"/>
    <w:rsid w:val="00CA4D76"/>
    <w:rsid w:val="00CD4D55"/>
    <w:rsid w:val="00CE41FE"/>
    <w:rsid w:val="00CE550E"/>
    <w:rsid w:val="00D02AD7"/>
    <w:rsid w:val="00D350A6"/>
    <w:rsid w:val="00D41A76"/>
    <w:rsid w:val="00D50889"/>
    <w:rsid w:val="00D971AF"/>
    <w:rsid w:val="00D97972"/>
    <w:rsid w:val="00DD248A"/>
    <w:rsid w:val="00DE7DDC"/>
    <w:rsid w:val="00DF4CF8"/>
    <w:rsid w:val="00E204C1"/>
    <w:rsid w:val="00E325F9"/>
    <w:rsid w:val="00E33EF8"/>
    <w:rsid w:val="00E5509F"/>
    <w:rsid w:val="00E60A93"/>
    <w:rsid w:val="00EA5A86"/>
    <w:rsid w:val="00ED1A3C"/>
    <w:rsid w:val="00F1200F"/>
    <w:rsid w:val="00F44C04"/>
    <w:rsid w:val="00F80633"/>
    <w:rsid w:val="00F847CA"/>
    <w:rsid w:val="00F9136A"/>
    <w:rsid w:val="00F925B9"/>
    <w:rsid w:val="00F96D41"/>
    <w:rsid w:val="00FA0E43"/>
    <w:rsid w:val="00FB143A"/>
    <w:rsid w:val="00FB6347"/>
    <w:rsid w:val="00FC73BE"/>
    <w:rsid w:val="00FE576D"/>
    <w:rsid w:val="00FF6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15:docId w15:val="{7539D6DE-9F27-4470-8FAA-069AD5383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link w:val="Heading1Char"/>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rsid w:val="007173EB"/>
    <w:pPr>
      <w:spacing w:before="0" w:after="0"/>
      <w:jc w:val="right"/>
    </w:pPr>
  </w:style>
  <w:style w:type="character" w:customStyle="1" w:styleId="FooterChar">
    <w:name w:val="Footer Char"/>
    <w:basedOn w:val="DefaultParagraphFont"/>
    <w:link w:val="Footer"/>
    <w:uiPriority w:val="99"/>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8"/>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11"/>
      </w:numPr>
      <w:spacing w:line="240" w:lineRule="exact"/>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 w:type="character" w:customStyle="1" w:styleId="Heading1Char">
    <w:name w:val="Heading 1 Char"/>
    <w:basedOn w:val="DefaultParagraphFont"/>
    <w:link w:val="Heading1"/>
    <w:uiPriority w:val="9"/>
    <w:rsid w:val="00664E7A"/>
    <w:rPr>
      <w:rFonts w:asciiTheme="majorHAnsi" w:eastAsiaTheme="majorEastAsia" w:hAnsiTheme="majorHAnsi" w:cs="Times New Roman (Headings CS)"/>
      <w:b/>
      <w:caps/>
      <w:color w:val="000000" w:themeColor="text1"/>
      <w:spacing w:val="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8B6439" w:rsidRDefault="002A5F2D">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8B6439" w:rsidRDefault="002A5F2D">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8B6439" w:rsidRDefault="002A5F2D">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8B6439" w:rsidRDefault="002A5F2D">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8B6439" w:rsidRDefault="002A5F2D">
          <w:pPr>
            <w:pStyle w:val="9F4168BA269F4E3EB0EE245AF20498A3"/>
          </w:pPr>
          <w:r>
            <w:t>In attendance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296BB7"/>
    <w:rsid w:val="002A5F2D"/>
    <w:rsid w:val="003657FD"/>
    <w:rsid w:val="00523CF0"/>
    <w:rsid w:val="006211A4"/>
    <w:rsid w:val="00630817"/>
    <w:rsid w:val="00655F6F"/>
    <w:rsid w:val="00671B03"/>
    <w:rsid w:val="006A5823"/>
    <w:rsid w:val="008013C8"/>
    <w:rsid w:val="008A499D"/>
    <w:rsid w:val="008B6439"/>
    <w:rsid w:val="009D2537"/>
    <w:rsid w:val="00A15DF4"/>
    <w:rsid w:val="00AB1B47"/>
    <w:rsid w:val="00BA6BC0"/>
    <w:rsid w:val="00C157AB"/>
    <w:rsid w:val="00D90494"/>
    <w:rsid w:val="00ED2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26BF3B2442945FAB7DE40BFC9ABD2E4">
    <w:name w:val="B26BF3B2442945FAB7DE40BFC9ABD2E4"/>
  </w:style>
  <w:style w:type="paragraph" w:customStyle="1" w:styleId="C19FCA0E125E4C6BB42CB0B5A64DD23F">
    <w:name w:val="C19FCA0E125E4C6BB42CB0B5A64DD23F"/>
  </w:style>
  <w:style w:type="paragraph" w:customStyle="1" w:styleId="7F509BCBA2E14347B9E6E4BB74F969E9">
    <w:name w:val="7F509BCBA2E14347B9E6E4BB74F969E9"/>
  </w:style>
  <w:style w:type="paragraph" w:customStyle="1" w:styleId="9F4168BA269F4E3EB0EE245AF20498A3">
    <w:name w:val="9F4168BA269F4E3EB0EE245AF20498A3"/>
  </w:style>
  <w:style w:type="paragraph" w:styleId="ListBullet">
    <w:name w:val="List Bullet"/>
    <w:basedOn w:val="Normal"/>
    <w:uiPriority w:val="10"/>
    <w:unhideWhenUsed/>
    <w:qFormat/>
    <w:pPr>
      <w:numPr>
        <w:numId w:val="1"/>
      </w:numPr>
      <w:spacing w:before="120" w:after="120" w:line="240" w:lineRule="exact"/>
      <w:ind w:left="360"/>
      <w:contextualSpacing/>
    </w:pPr>
    <w:rPr>
      <w:color w:val="44546A" w:themeColor="text2"/>
      <w:kern w:val="0"/>
      <w:sz w:val="22"/>
      <w:szCs w:val="21"/>
      <w:lang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0D7395-4355-4009-87F0-E5D031939197}">
  <ds:schemaRefs>
    <ds:schemaRef ds:uri="http://schemas.openxmlformats.org/officeDocument/2006/bibliography"/>
  </ds:schemaRefs>
</ds:datastoreItem>
</file>

<file path=customXml/itemProps2.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13DFD6F9-5CD7-4550-8D85-2614CDE72381}">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1</TotalTime>
  <Pages>7</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Penny Hansen</cp:lastModifiedBy>
  <cp:revision>2</cp:revision>
  <dcterms:created xsi:type="dcterms:W3CDTF">2025-06-10T04:54:00Z</dcterms:created>
  <dcterms:modified xsi:type="dcterms:W3CDTF">2025-08-03T03:52:00Z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