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C5C96" w14:textId="77777777" w:rsidR="00A84617" w:rsidRDefault="00876655" w:rsidP="00A84617">
      <w:pPr>
        <w:pStyle w:val="BackgroundPlaceholder"/>
      </w:pPr>
      <w:r>
        <w:rPr>
          <w:noProof/>
          <w:lang w:val="en-AU" w:eastAsia="en-AU"/>
        </w:rPr>
        <mc:AlternateContent>
          <mc:Choice Requires="wps">
            <w:drawing>
              <wp:anchor distT="0" distB="0" distL="114300" distR="114300" simplePos="0" relativeHeight="251659264" behindDoc="1" locked="1" layoutInCell="1" allowOverlap="1" wp14:anchorId="47417D85" wp14:editId="36792B50">
                <wp:simplePos x="0" y="0"/>
                <wp:positionH relativeFrom="page">
                  <wp:posOffset>0</wp:posOffset>
                </wp:positionH>
                <wp:positionV relativeFrom="page">
                  <wp:posOffset>0</wp:posOffset>
                </wp:positionV>
                <wp:extent cx="7772400" cy="10058400"/>
                <wp:effectExtent l="0" t="0" r="0" b="0"/>
                <wp:wrapNone/>
                <wp:docPr id="13360488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881DD0B" id="Rectangle 1" o:spid="_x0000_s1026" alt="&quot;&quot;" style="position:absolute;margin-left:0;margin-top:0;width:612pt;height:11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" fillcolor="#f2f0ee [661]" stroked="f" strokeweight="1.25pt">
                <w10:wrap anchorx="page" anchory="page"/>
                <w10:anchorlock/>
              </v:rect>
            </w:pict>
          </mc:Fallback>
        </mc:AlternateContent>
      </w:r>
    </w:p>
    <w:tbl>
      <w:tblPr>
        <w:tblpPr w:leftFromText="180" w:rightFromText="180" w:vertAnchor="text" w:horzAnchor="margin" w:tblpY="203"/>
        <w:tblW w:w="0" w:type="auto"/>
        <w:tblLook w:val="0680" w:firstRow="0" w:lastRow="0" w:firstColumn="1" w:lastColumn="0" w:noHBand="1" w:noVBand="1"/>
      </w:tblPr>
      <w:tblGrid>
        <w:gridCol w:w="3330"/>
        <w:gridCol w:w="6750"/>
      </w:tblGrid>
      <w:tr w:rsidR="00A84617" w:rsidRPr="00184799" w14:paraId="7EF9F26E" w14:textId="77777777" w:rsidTr="00007D14">
        <w:tc>
          <w:tcPr>
            <w:tcW w:w="10080" w:type="dxa"/>
            <w:gridSpan w:val="2"/>
          </w:tcPr>
          <w:p w14:paraId="3CC8D0AB" w14:textId="77777777" w:rsidR="00A84617" w:rsidRPr="00797F60" w:rsidRDefault="00000000" w:rsidP="00007D14">
            <w:pPr>
              <w:pStyle w:val="Title"/>
            </w:pPr>
            <w:sdt>
              <w:sdtPr>
                <w:alias w:val="Enter title:"/>
                <w:tag w:val="Enter title:"/>
                <w:id w:val="-479621438"/>
                <w:placeholder>
                  <w:docPart w:val="F741351467B04F119D98FA76824B4156"/>
                </w:placeholder>
                <w:temporary/>
                <w:showingPlcHdr/>
                <w15:appearance w15:val="hidden"/>
              </w:sdtPr>
              <w:sdtContent>
                <w:r w:rsidR="00A84617" w:rsidRPr="00797F60">
                  <w:t>meeting Minutes</w:t>
                </w:r>
              </w:sdtContent>
            </w:sdt>
          </w:p>
        </w:tc>
      </w:tr>
      <w:tr w:rsidR="00A84617" w:rsidRPr="00184799" w14:paraId="1BAD1B5B" w14:textId="77777777" w:rsidTr="00007D14">
        <w:tc>
          <w:tcPr>
            <w:tcW w:w="10080" w:type="dxa"/>
            <w:gridSpan w:val="2"/>
            <w:tcBorders>
              <w:bottom w:val="single" w:sz="24" w:space="0" w:color="00663D" w:themeColor="accent3"/>
            </w:tcBorders>
          </w:tcPr>
          <w:p w14:paraId="55D65CA5" w14:textId="666778CB" w:rsidR="00A84617" w:rsidRPr="00184799" w:rsidRDefault="009507BF" w:rsidP="00007D14">
            <w:pPr>
              <w:pStyle w:val="Subtitle"/>
            </w:pPr>
            <w:r>
              <w:t>El dorado junior cougars</w:t>
            </w:r>
          </w:p>
        </w:tc>
      </w:tr>
      <w:tr w:rsidR="00A84617" w:rsidRPr="00184799" w14:paraId="77EDC51F" w14:textId="77777777" w:rsidTr="00007D14">
        <w:trPr>
          <w:trHeight w:val="720"/>
        </w:trPr>
        <w:tc>
          <w:tcPr>
            <w:tcW w:w="3330" w:type="dxa"/>
            <w:tcBorders>
              <w:top w:val="single" w:sz="24" w:space="0" w:color="00663D" w:themeColor="accent3"/>
            </w:tcBorders>
            <w:noWrap/>
            <w:vAlign w:val="center"/>
          </w:tcPr>
          <w:p w14:paraId="5AFF3DBC" w14:textId="77777777" w:rsidR="00A84617" w:rsidRPr="00876655" w:rsidRDefault="00000000" w:rsidP="00876655">
            <w:sdt>
              <w:sdtPr>
                <w:id w:val="-1327819981"/>
                <w:placeholder>
                  <w:docPart w:val="B26BF3B2442945FAB7DE40BFC9ABD2E4"/>
                </w:placeholder>
                <w:temporary/>
                <w:showingPlcHdr/>
                <w15:appearance w15:val="hidden"/>
              </w:sdtPr>
              <w:sdtContent>
                <w:r w:rsidR="00A84617" w:rsidRPr="00876655">
                  <w:t>Date:</w:t>
                </w:r>
              </w:sdtContent>
            </w:sdt>
            <w:r w:rsidR="00A84617" w:rsidRPr="00876655">
              <w:t xml:space="preserve"> </w:t>
            </w:r>
          </w:p>
        </w:tc>
        <w:tc>
          <w:tcPr>
            <w:tcW w:w="6750" w:type="dxa"/>
            <w:tcBorders>
              <w:top w:val="single" w:sz="24" w:space="0" w:color="00663D" w:themeColor="accent3"/>
            </w:tcBorders>
            <w:noWrap/>
            <w:vAlign w:val="center"/>
          </w:tcPr>
          <w:p w14:paraId="0CF040AC" w14:textId="6314CEAF" w:rsidR="00A84617" w:rsidRPr="00C021A3" w:rsidRDefault="009507BF" w:rsidP="00876655">
            <w:r>
              <w:t>December 6, 2024</w:t>
            </w:r>
            <w:r w:rsidR="00A84617">
              <w:t xml:space="preserve"> </w:t>
            </w:r>
          </w:p>
        </w:tc>
      </w:tr>
      <w:tr w:rsidR="00A84617" w:rsidRPr="00184799" w14:paraId="20499B91" w14:textId="77777777" w:rsidTr="00007D14">
        <w:trPr>
          <w:trHeight w:val="720"/>
        </w:trPr>
        <w:tc>
          <w:tcPr>
            <w:tcW w:w="3330" w:type="dxa"/>
            <w:noWrap/>
            <w:vAlign w:val="center"/>
          </w:tcPr>
          <w:p w14:paraId="77B030C4" w14:textId="77777777" w:rsidR="00A84617" w:rsidRPr="00876655" w:rsidRDefault="00000000" w:rsidP="00876655">
            <w:sdt>
              <w:sdtPr>
                <w:id w:val="1162287983"/>
                <w:placeholder>
                  <w:docPart w:val="C19FCA0E125E4C6BB42CB0B5A64DD23F"/>
                </w:placeholder>
                <w:temporary/>
                <w:showingPlcHdr/>
                <w15:appearance w15:val="hidden"/>
              </w:sdtPr>
              <w:sdtContent>
                <w:r w:rsidR="00A84617" w:rsidRPr="00876655">
                  <w:t xml:space="preserve">Time: </w:t>
                </w:r>
              </w:sdtContent>
            </w:sdt>
            <w:r w:rsidR="00A84617" w:rsidRPr="00876655">
              <w:t xml:space="preserve"> </w:t>
            </w:r>
          </w:p>
        </w:tc>
        <w:tc>
          <w:tcPr>
            <w:tcW w:w="6750" w:type="dxa"/>
            <w:noWrap/>
            <w:vAlign w:val="center"/>
          </w:tcPr>
          <w:p w14:paraId="3D4BCECE" w14:textId="68F826D5" w:rsidR="00A84617" w:rsidRPr="00C021A3" w:rsidRDefault="009507BF" w:rsidP="00876655">
            <w:r>
              <w:t>7:00 PM called to order</w:t>
            </w:r>
            <w:r w:rsidR="00A84617">
              <w:t xml:space="preserve"> </w:t>
            </w:r>
          </w:p>
        </w:tc>
      </w:tr>
      <w:tr w:rsidR="00A84617" w:rsidRPr="00184799" w14:paraId="5AF10FDB" w14:textId="77777777" w:rsidTr="00007D14">
        <w:trPr>
          <w:trHeight w:val="720"/>
        </w:trPr>
        <w:tc>
          <w:tcPr>
            <w:tcW w:w="3330" w:type="dxa"/>
            <w:tcBorders>
              <w:bottom w:val="single" w:sz="24" w:space="0" w:color="00663D" w:themeColor="accent3"/>
            </w:tcBorders>
            <w:noWrap/>
            <w:vAlign w:val="center"/>
          </w:tcPr>
          <w:p w14:paraId="42E1BE47" w14:textId="77777777" w:rsidR="00A84617" w:rsidRPr="00C021A3" w:rsidRDefault="00000000" w:rsidP="00876655">
            <w:sdt>
              <w:sdtPr>
                <w:id w:val="1673603272"/>
                <w:placeholder>
                  <w:docPart w:val="7F509BCBA2E14347B9E6E4BB74F969E9"/>
                </w:placeholder>
                <w:temporary/>
                <w:showingPlcHdr/>
                <w15:appearance w15:val="hidden"/>
              </w:sdtPr>
              <w:sdtContent>
                <w:r w:rsidR="00A84617" w:rsidRPr="00C021A3">
                  <w:t>Meeting called to order by</w:t>
                </w:r>
                <w:r w:rsidR="00A84617">
                  <w:t>:</w:t>
                </w:r>
              </w:sdtContent>
            </w:sdt>
            <w:r w:rsidR="00A84617" w:rsidRPr="00C021A3">
              <w:t xml:space="preserve"> </w:t>
            </w:r>
          </w:p>
        </w:tc>
        <w:tc>
          <w:tcPr>
            <w:tcW w:w="6750" w:type="dxa"/>
            <w:tcBorders>
              <w:bottom w:val="single" w:sz="24" w:space="0" w:color="00663D" w:themeColor="accent3"/>
            </w:tcBorders>
            <w:noWrap/>
            <w:vAlign w:val="center"/>
          </w:tcPr>
          <w:p w14:paraId="694D70E6" w14:textId="46C508E3" w:rsidR="00A84617" w:rsidRPr="00C021A3" w:rsidRDefault="009507BF" w:rsidP="00876655">
            <w:r>
              <w:t>Brian Martin President</w:t>
            </w:r>
            <w:r w:rsidR="00A84617" w:rsidRPr="00C021A3">
              <w:t xml:space="preserve"> </w:t>
            </w:r>
          </w:p>
        </w:tc>
      </w:tr>
    </w:tbl>
    <w:p w14:paraId="6CFA1867" w14:textId="77777777" w:rsidR="00A84617" w:rsidRDefault="00A84617" w:rsidP="00A84617"/>
    <w:p w14:paraId="51870B12" w14:textId="77777777" w:rsidR="00FE576D" w:rsidRDefault="00000000" w:rsidP="00184799">
      <w:pPr>
        <w:pStyle w:val="Heading1"/>
      </w:pPr>
      <w:sdt>
        <w:sdtPr>
          <w:id w:val="1502162795"/>
          <w:placeholder>
            <w:docPart w:val="9F4168BA269F4E3EB0EE245AF20498A3"/>
          </w:placeholder>
          <w:temporary/>
          <w:showingPlcHdr/>
          <w15:appearance w15:val="hidden"/>
        </w:sdtPr>
        <w:sdtContent>
          <w:r w:rsidR="00591AB5">
            <w:t>In attendance</w:t>
          </w:r>
        </w:sdtContent>
      </w:sdt>
    </w:p>
    <w:p w14:paraId="44C0A1DB" w14:textId="4296DC9B" w:rsidR="00FE576D" w:rsidRDefault="009507BF">
      <w:r>
        <w:t>Board Members-</w:t>
      </w:r>
    </w:p>
    <w:p w14:paraId="1C1C04F9" w14:textId="72EBE903" w:rsidR="009507BF" w:rsidRDefault="009507BF">
      <w:r>
        <w:t>Brian Martin – President</w:t>
      </w:r>
    </w:p>
    <w:p w14:paraId="1B3FEB1F" w14:textId="29B22C57" w:rsidR="009507BF" w:rsidRDefault="009507BF">
      <w:r>
        <w:t>Rosevelt Ford – VP of Football</w:t>
      </w:r>
    </w:p>
    <w:p w14:paraId="61F79F5E" w14:textId="030C334C" w:rsidR="009507BF" w:rsidRDefault="009507BF">
      <w:r>
        <w:t>Jill</w:t>
      </w:r>
      <w:r w:rsidR="00067F51">
        <w:t>ian</w:t>
      </w:r>
      <w:r>
        <w:t xml:space="preserve"> Martin – VP of Cheer</w:t>
      </w:r>
    </w:p>
    <w:p w14:paraId="58033419" w14:textId="0359593B" w:rsidR="009507BF" w:rsidRDefault="009507BF">
      <w:r>
        <w:t>Adam Dominguez – Safety Coordinator</w:t>
      </w:r>
    </w:p>
    <w:p w14:paraId="51C66D9E" w14:textId="0618A761" w:rsidR="009507BF" w:rsidRDefault="009507BF">
      <w:r>
        <w:t>Sara Dominguez – Merchandise Coordinator</w:t>
      </w:r>
    </w:p>
    <w:p w14:paraId="4106CCDB" w14:textId="77777777" w:rsidR="0053496E" w:rsidRDefault="0053496E" w:rsidP="0053496E">
      <w:r>
        <w:t>Penny Hansen – Volunteer Coordinator taking minutes in absence of a secretary</w:t>
      </w:r>
    </w:p>
    <w:p w14:paraId="15166C41" w14:textId="0EA954FA" w:rsidR="009507BF" w:rsidRDefault="009507BF">
      <w:r>
        <w:t>Stephanie Ng – Communications Coordinator</w:t>
      </w:r>
    </w:p>
    <w:p w14:paraId="04A39CD3" w14:textId="73EA3F0C" w:rsidR="009507BF" w:rsidRDefault="009507BF">
      <w:r>
        <w:t xml:space="preserve">Lauren </w:t>
      </w:r>
      <w:r w:rsidR="009D7DB9">
        <w:t xml:space="preserve">Liimatta </w:t>
      </w:r>
      <w:r>
        <w:t>– Snack Bar Coordinator</w:t>
      </w:r>
    </w:p>
    <w:p w14:paraId="127E9E33" w14:textId="77777777" w:rsidR="009507BF" w:rsidRDefault="009507BF" w:rsidP="009507BF"/>
    <w:p w14:paraId="62CD8DDB" w14:textId="31A65C06" w:rsidR="009507BF" w:rsidRDefault="009507BF" w:rsidP="009507BF">
      <w:r>
        <w:t>Absent</w:t>
      </w:r>
    </w:p>
    <w:p w14:paraId="7550AEFF" w14:textId="4A53ED08" w:rsidR="009507BF" w:rsidRDefault="009507BF" w:rsidP="009507BF">
      <w:r>
        <w:t>A’Lora Rains – Treasurer</w:t>
      </w:r>
    </w:p>
    <w:p w14:paraId="3D8B20ED" w14:textId="66AE5DDE" w:rsidR="009507BF" w:rsidRDefault="009507BF" w:rsidP="009507BF">
      <w:r>
        <w:t xml:space="preserve">Cody </w:t>
      </w:r>
      <w:r w:rsidR="009D7DB9">
        <w:t xml:space="preserve">Schneider </w:t>
      </w:r>
      <w:r>
        <w:t xml:space="preserve">– Equipment Coordinator </w:t>
      </w:r>
    </w:p>
    <w:p w14:paraId="3985B2CE" w14:textId="13A6B6C1" w:rsidR="009507BF" w:rsidRDefault="009507BF" w:rsidP="009507BF">
      <w:r>
        <w:t>Kassady Andr</w:t>
      </w:r>
      <w:r w:rsidR="009D7DB9">
        <w:t>a</w:t>
      </w:r>
      <w:r>
        <w:t xml:space="preserve"> – Fundraising Coordinator</w:t>
      </w:r>
    </w:p>
    <w:p w14:paraId="3EB799C4" w14:textId="77777777" w:rsidR="00893EE9" w:rsidRDefault="00893EE9" w:rsidP="009507BF"/>
    <w:p w14:paraId="306CFCDB" w14:textId="0E064951" w:rsidR="00893EE9" w:rsidRDefault="00893EE9" w:rsidP="009507BF">
      <w:r>
        <w:t xml:space="preserve">Guest </w:t>
      </w:r>
    </w:p>
    <w:p w14:paraId="3F7A4DDA" w14:textId="1905A674" w:rsidR="00893EE9" w:rsidRDefault="00893EE9" w:rsidP="009507BF">
      <w:r>
        <w:t>Nick Gilman</w:t>
      </w:r>
    </w:p>
    <w:p w14:paraId="19A8B97E" w14:textId="55B41350" w:rsidR="00893EE9" w:rsidRDefault="00893EE9" w:rsidP="009507BF">
      <w:r>
        <w:t>Cristal</w:t>
      </w:r>
      <w:r w:rsidR="00067F51">
        <w:t xml:space="preserve"> Wallace</w:t>
      </w:r>
    </w:p>
    <w:p w14:paraId="221AECF1" w14:textId="0056DC3E" w:rsidR="0053496E" w:rsidRDefault="0053496E" w:rsidP="0053496E">
      <w:pPr>
        <w:pStyle w:val="Heading1"/>
      </w:pPr>
      <w:r>
        <w:t>Board member changes</w:t>
      </w:r>
    </w:p>
    <w:p w14:paraId="3E34957C" w14:textId="31237B97" w:rsidR="0053496E" w:rsidRDefault="0053496E" w:rsidP="0053496E">
      <w:r>
        <w:t>Laura has stepped down as our Secretary and this is now an open position.  We will most likely hold off on electing for this position until election time.</w:t>
      </w:r>
    </w:p>
    <w:p w14:paraId="0CE8C5B2" w14:textId="77777777" w:rsidR="0053496E" w:rsidRDefault="0053496E" w:rsidP="0053496E"/>
    <w:p w14:paraId="3272B5EA" w14:textId="7A4A9F6F" w:rsidR="0053496E" w:rsidRDefault="0053496E" w:rsidP="0053496E">
      <w:r>
        <w:t>Elections will be coming in January or February.  Our board meetings minutes, times, and location per our By Laws will need to be posted publicly and we will be working on how to handle this moving forward.</w:t>
      </w:r>
    </w:p>
    <w:p w14:paraId="59526C77" w14:textId="78C4FAA7" w:rsidR="004B518F" w:rsidRDefault="004B518F" w:rsidP="0053496E"/>
    <w:p w14:paraId="24F98120" w14:textId="3536F060" w:rsidR="009507BF" w:rsidRDefault="004B518F" w:rsidP="009507BF">
      <w:r>
        <w:lastRenderedPageBreak/>
        <w:t xml:space="preserve">Until election time our Board members remain the same and we will handle only items that need immediate attention and extras will be dealt with after elections.  </w:t>
      </w:r>
    </w:p>
    <w:p w14:paraId="2D0E331D" w14:textId="3406CCEF" w:rsidR="00FE576D" w:rsidRPr="00C54681" w:rsidRDefault="0053496E" w:rsidP="00D50889">
      <w:pPr>
        <w:pStyle w:val="Heading1"/>
      </w:pPr>
      <w:r>
        <w:t>Important message from our president</w:t>
      </w:r>
    </w:p>
    <w:p w14:paraId="14CBB03C" w14:textId="30A64DAE" w:rsidR="00591AB5" w:rsidRDefault="0053496E" w:rsidP="00591AB5">
      <w:r>
        <w:t xml:space="preserve">Effective </w:t>
      </w:r>
      <w:r w:rsidRPr="00C021A3">
        <w:t>immediately</w:t>
      </w:r>
      <w:r>
        <w:t xml:space="preserve"> there will be no arguing or being disrespectful during our meetings.  Our meetings will stay on topic so we can get through all items.  </w:t>
      </w:r>
      <w:r w:rsidR="004B518F">
        <w:t xml:space="preserve">Our meetings will be ran as a business.  </w:t>
      </w:r>
      <w:r>
        <w:t xml:space="preserve">If anyone is disrespectful or argues you will be asked to leave if it continues I “Brian” will close the meeting and leave.  </w:t>
      </w:r>
      <w:r w:rsidR="004B518F">
        <w:t xml:space="preserve">None of us should feel dread coming to a meeting as a volunteer being taken away from our families and life to worry about what we are headed into at this meeting.  I also want members to feel like they don’t have a voice.  If you have questions or ideas please let me know.  </w:t>
      </w:r>
    </w:p>
    <w:p w14:paraId="6534B953" w14:textId="4A64D904" w:rsidR="00FE576D" w:rsidRDefault="004B518F">
      <w:pPr>
        <w:pStyle w:val="Heading1"/>
      </w:pPr>
      <w:r>
        <w:t>DOJ, secretary of state, and irs</w:t>
      </w:r>
      <w:r w:rsidR="003530ED">
        <w:t xml:space="preserve"> notes</w:t>
      </w:r>
    </w:p>
    <w:p w14:paraId="6F66A13E" w14:textId="2CBA4A2D" w:rsidR="00893EE9" w:rsidRDefault="004B518F" w:rsidP="00893EE9">
      <w:pPr>
        <w:pStyle w:val="ListParagraph"/>
        <w:numPr>
          <w:ilvl w:val="0"/>
          <w:numId w:val="22"/>
        </w:numPr>
      </w:pPr>
      <w:r>
        <w:t xml:space="preserve"> DOJ – current status as a non-profit organization is suspended.  It is a simple fix</w:t>
      </w:r>
      <w:r w:rsidR="00893EE9">
        <w:t xml:space="preserve">.  </w:t>
      </w:r>
      <w:r>
        <w:t xml:space="preserve">Paperwork has not been filed for 2020, 2022, and 2023.  We will have fees around $100 that will </w:t>
      </w:r>
      <w:r w:rsidR="00893EE9">
        <w:t>also need</w:t>
      </w:r>
      <w:r>
        <w:t xml:space="preserve"> to be paid</w:t>
      </w:r>
      <w:r w:rsidR="00893EE9">
        <w:t xml:space="preserve">.  Brian is taking this on personally to assure it is handle.  Board members stated if he needed help they would help.  </w:t>
      </w:r>
    </w:p>
    <w:p w14:paraId="2146C41B" w14:textId="79FF497F" w:rsidR="00893EE9" w:rsidRDefault="00893EE9" w:rsidP="008211E7">
      <w:pPr>
        <w:pStyle w:val="ListParagraph"/>
        <w:numPr>
          <w:ilvl w:val="0"/>
          <w:numId w:val="24"/>
        </w:numPr>
      </w:pPr>
      <w:r>
        <w:t>2020 COVID no season – just need form filled out stating no season</w:t>
      </w:r>
    </w:p>
    <w:p w14:paraId="31F6CB2B" w14:textId="77AA2832" w:rsidR="00893EE9" w:rsidRDefault="00893EE9" w:rsidP="00893EE9">
      <w:pPr>
        <w:pStyle w:val="ListParagraph"/>
        <w:numPr>
          <w:ilvl w:val="0"/>
          <w:numId w:val="24"/>
        </w:numPr>
      </w:pPr>
      <w:r>
        <w:t>2021 hands changed – Brian has packet</w:t>
      </w:r>
    </w:p>
    <w:p w14:paraId="0B883E21" w14:textId="509F10B9" w:rsidR="00893EE9" w:rsidRDefault="00893EE9" w:rsidP="00893EE9">
      <w:pPr>
        <w:pStyle w:val="ListParagraph"/>
        <w:numPr>
          <w:ilvl w:val="0"/>
          <w:numId w:val="24"/>
        </w:numPr>
      </w:pPr>
      <w:r>
        <w:t>2022 hands changed – Brian has packet</w:t>
      </w:r>
    </w:p>
    <w:p w14:paraId="6221843D" w14:textId="5BED9150" w:rsidR="00893EE9" w:rsidRDefault="00893EE9" w:rsidP="00893EE9">
      <w:pPr>
        <w:ind w:left="720"/>
      </w:pPr>
      <w:r>
        <w:t xml:space="preserve">Financials are due for all years as well.  This will need to be provided by our Treasurer to complete the packets.  Brian plans on having all of this done by the end of next week and will be personally delivering the completed packets and fees.  </w:t>
      </w:r>
    </w:p>
    <w:p w14:paraId="6BBFAFEB" w14:textId="0B63CC54" w:rsidR="008211E7" w:rsidRDefault="00893EE9" w:rsidP="008211E7">
      <w:pPr>
        <w:pStyle w:val="ListParagraph"/>
        <w:numPr>
          <w:ilvl w:val="0"/>
          <w:numId w:val="22"/>
        </w:numPr>
      </w:pPr>
      <w:r>
        <w:t xml:space="preserve"> Tax Board – currently our exempt status is not active meaning we can not take financial</w:t>
      </w:r>
      <w:r w:rsidR="003530ED">
        <w:t>/sponsorship</w:t>
      </w:r>
      <w:r>
        <w:t xml:space="preserve"> donations.  Our donors at this time can’t claim the write off on their taxes.  As of now we are NOT exempt.  There is a fee of $50 and it can take up to 7 months for our exempt status to be re-instated.  </w:t>
      </w:r>
      <w:r w:rsidR="003530ED">
        <w:t xml:space="preserve">We need to be very careful put(bank) we put all money.  We can continue with registrations and clinics.  </w:t>
      </w:r>
    </w:p>
    <w:p w14:paraId="6847EC26" w14:textId="0B801B31" w:rsidR="008211E7" w:rsidRDefault="008211E7" w:rsidP="008211E7">
      <w:pPr>
        <w:pStyle w:val="ListParagraph"/>
        <w:numPr>
          <w:ilvl w:val="0"/>
          <w:numId w:val="26"/>
        </w:numPr>
      </w:pPr>
      <w:r>
        <w:t xml:space="preserve">Brian will be checking whether or not we need to notify our current sponsors of our exempt status.  </w:t>
      </w:r>
    </w:p>
    <w:p w14:paraId="35C030C5" w14:textId="71D03005" w:rsidR="003530ED" w:rsidRDefault="003530ED" w:rsidP="003530ED">
      <w:pPr>
        <w:pStyle w:val="ListParagraph"/>
        <w:numPr>
          <w:ilvl w:val="0"/>
          <w:numId w:val="22"/>
        </w:numPr>
      </w:pPr>
      <w:r>
        <w:t xml:space="preserve">We could dissolve the current legal Hangtown Panthers and start a new non-profit under the Junior Cougars but it would be best to clean up where we are right now and then dissolve to change our name.  Brian is going to check into this more but for now the focus is on getting us back up with good status regarding our current non-profit.  The fee to dissolve the name is only $30.  </w:t>
      </w:r>
    </w:p>
    <w:p w14:paraId="62631EA2" w14:textId="1FE3F030" w:rsidR="008211E7" w:rsidRDefault="003530ED" w:rsidP="008211E7">
      <w:pPr>
        <w:pStyle w:val="ListParagraph"/>
      </w:pPr>
      <w:r>
        <w:t xml:space="preserve">When we do dissolve we start at ground zero.  Meaning our Board is dissolved and would be turned over to our Board of Trustees being Kevin at ELDO High School.   All positions would be voted on including the President. </w:t>
      </w:r>
    </w:p>
    <w:p w14:paraId="1EBCA1BD" w14:textId="77777777" w:rsidR="00FE576D" w:rsidRDefault="00000000">
      <w:pPr>
        <w:pStyle w:val="Heading1"/>
      </w:pPr>
      <w:sdt>
        <w:sdtPr>
          <w:id w:val="-227619176"/>
          <w:placeholder>
            <w:docPart w:val="4428EB1D8FBA4CB2835F95538D1738A4"/>
          </w:placeholder>
          <w:temporary/>
          <w:showingPlcHdr/>
          <w15:appearance w15:val="hidden"/>
        </w:sdtPr>
        <w:sdtContent>
          <w:r w:rsidR="00A84617">
            <w:t>reports</w:t>
          </w:r>
        </w:sdtContent>
      </w:sdt>
    </w:p>
    <w:p w14:paraId="4595A30E" w14:textId="77777777" w:rsidR="008746A9" w:rsidRDefault="00000000" w:rsidP="008746A9">
      <w:sdt>
        <w:sdtPr>
          <w:id w:val="-1945068104"/>
          <w:placeholder>
            <w:docPart w:val="6248C9D508874C6BAED0DABF4CBF883E"/>
          </w:placeholder>
          <w:temporary/>
          <w:showingPlcHdr/>
          <w15:appearance w15:val="hidden"/>
        </w:sdtPr>
        <w:sdtContent>
          <w:r w:rsidR="003B5FCE">
            <w:t>Committee reports</w:t>
          </w:r>
        </w:sdtContent>
      </w:sdt>
      <w:r w:rsidR="00772E3C">
        <w:t xml:space="preserve"> </w:t>
      </w:r>
    </w:p>
    <w:p w14:paraId="376299AA" w14:textId="62DC6003" w:rsidR="00A84617" w:rsidRDefault="003530ED" w:rsidP="003530ED">
      <w:pPr>
        <w:pStyle w:val="ListBullet"/>
        <w:numPr>
          <w:ilvl w:val="0"/>
          <w:numId w:val="20"/>
        </w:numPr>
      </w:pPr>
      <w:r>
        <w:t>Treasurer- A’Lora was not in attendance</w:t>
      </w:r>
      <w:r w:rsidR="009732CA">
        <w:t>.  W</w:t>
      </w:r>
      <w:r>
        <w:t xml:space="preserve">e don’t have a current report or have a current balance for our accounts.  We have a $10 fee for a bounced check. </w:t>
      </w:r>
    </w:p>
    <w:p w14:paraId="3804EF1B" w14:textId="15AC5410" w:rsidR="003530ED" w:rsidRDefault="009732CA" w:rsidP="003530ED">
      <w:pPr>
        <w:pStyle w:val="ListBullet"/>
        <w:numPr>
          <w:ilvl w:val="0"/>
          <w:numId w:val="20"/>
        </w:numPr>
      </w:pPr>
      <w:r>
        <w:t>Equipment – Cody was not in attendance.  There are no restrictions on players getting into helmets.  We need players to have helmets for 1</w:t>
      </w:r>
      <w:r w:rsidRPr="009732CA">
        <w:rPr>
          <w:vertAlign w:val="superscript"/>
        </w:rPr>
        <w:t>st</w:t>
      </w:r>
      <w:r>
        <w:t xml:space="preserve"> practice.  This means we need to get the helmets out to be certified by 1/1/2025.  We need to do a gear check. Brian will work on a date with Cody and put in the GroupMe, He needs volunteers to help with gear check and several member and guest volunteered to help.  Helmets have to be certified, and helmets are usually only good for 5-6 years.  When they are returned un-</w:t>
      </w:r>
      <w:r>
        <w:lastRenderedPageBreak/>
        <w:t xml:space="preserve">certified, they are stripped of all pads and just a shell.  We still have some helmets from Union Mine.  Pads don’t have to be certified.  </w:t>
      </w:r>
    </w:p>
    <w:p w14:paraId="1981BBB4" w14:textId="5477323D" w:rsidR="009732CA" w:rsidRDefault="009732CA" w:rsidP="003530ED">
      <w:pPr>
        <w:pStyle w:val="ListBullet"/>
        <w:numPr>
          <w:ilvl w:val="0"/>
          <w:numId w:val="20"/>
        </w:numPr>
      </w:pPr>
      <w:r>
        <w:t xml:space="preserve">Cheer – Jill has someone to come work with our cheerleaders on tumbling starting in January in order to make this </w:t>
      </w:r>
      <w:r w:rsidR="008211E7">
        <w:t>happen,</w:t>
      </w:r>
      <w:r>
        <w:t xml:space="preserve"> so it is most beneficial to the cheerleaders she needs to order gymnastic pads that are $1320, there are 13 pieces and are about a week out for delivery.  The first clinic is supposed to be January 4</w:t>
      </w:r>
      <w:r w:rsidRPr="009732CA">
        <w:rPr>
          <w:vertAlign w:val="superscript"/>
        </w:rPr>
        <w:t>th</w:t>
      </w:r>
      <w:r>
        <w:t xml:space="preserve"> and 5</w:t>
      </w:r>
      <w:r w:rsidRPr="009732CA">
        <w:rPr>
          <w:vertAlign w:val="superscript"/>
        </w:rPr>
        <w:t>th</w:t>
      </w:r>
      <w:r>
        <w:t xml:space="preserve">.  She has not put anything out due to the fact she needs the pads.  The clinics are between $30 and $40 per session for 3 hours </w:t>
      </w:r>
      <w:r w:rsidR="008211E7">
        <w:t xml:space="preserve">with a max of 15 girls.  There will be clinics twice a month.  There will also be an option for private one-on-one clinics.  These clinics are at the expense of the participant.  </w:t>
      </w:r>
      <w:r>
        <w:t xml:space="preserve"> </w:t>
      </w:r>
      <w:r w:rsidR="008211E7">
        <w:t xml:space="preserve">The pads are </w:t>
      </w:r>
      <w:r w:rsidR="009A465F">
        <w:t>blow</w:t>
      </w:r>
      <w:r w:rsidR="008211E7">
        <w:t xml:space="preserve">up so they are easy to </w:t>
      </w:r>
      <w:r w:rsidR="009A465F">
        <w:t>store,</w:t>
      </w:r>
      <w:r w:rsidR="008211E7">
        <w:t xml:space="preserve"> not taking up a lot of space.  They can use them during the season on the track during their tumbling times.  Brian held off on us voting to purchase because we don’t know what we have available in the account.  He advised Jill to put the benefits and description into GroupMe so we could hopefully move forward and purchase these pads for the cheerleaders.  Brian said we need to spend money to help cheer like we do with football.  We spend a lot of money </w:t>
      </w:r>
      <w:r w:rsidR="009A465F">
        <w:t>on</w:t>
      </w:r>
      <w:r w:rsidR="008211E7">
        <w:t xml:space="preserve"> </w:t>
      </w:r>
      <w:r w:rsidR="009A465F">
        <w:t>football,</w:t>
      </w:r>
      <w:r w:rsidR="008211E7">
        <w:t xml:space="preserve"> and we need to start investing in cheer</w:t>
      </w:r>
      <w:r w:rsidR="009A465F">
        <w:t xml:space="preserve">.  Cristal our guest brought up trying to see if All Stars gym or exploration station would let us utilize their facilities or pads for our clinics or renting the pads until we can iron out the financial end of it. </w:t>
      </w:r>
    </w:p>
    <w:p w14:paraId="5504DC42" w14:textId="28498A50" w:rsidR="009A465F" w:rsidRDefault="00BE10D6" w:rsidP="009A465F">
      <w:pPr>
        <w:pStyle w:val="ListBullet"/>
        <w:numPr>
          <w:ilvl w:val="0"/>
          <w:numId w:val="20"/>
        </w:numPr>
      </w:pPr>
      <w:r>
        <w:t xml:space="preserve">Football – Roosevelt </w:t>
      </w:r>
      <w:r w:rsidR="009A465F">
        <w:t xml:space="preserve">let us know about the clinics that are happening and coming up.  The high school clinics will be $400 cash only for 1/14-4/26 and possibly extended into May.  It is a one-time fee for 10U and up.  The Connex is being delivered 12/9 around noon and Roosevelt will be there for the delivery.  Cristal our guest mentioned Johanna(sp) possibly being interested in doing clinics for our 8u football players since they aren’t able to participate in the others.  Brian asked Cristal to help coordinate Johanna(sp) and Roosevelt connecting.  </w:t>
      </w:r>
      <w:r>
        <w:t xml:space="preserve"> </w:t>
      </w:r>
    </w:p>
    <w:p w14:paraId="00F55D01" w14:textId="6B0620C4" w:rsidR="009A465F" w:rsidRDefault="009A465F" w:rsidP="009A465F">
      <w:pPr>
        <w:pStyle w:val="ListBullet"/>
        <w:numPr>
          <w:ilvl w:val="0"/>
          <w:numId w:val="20"/>
        </w:numPr>
      </w:pPr>
      <w:r>
        <w:t xml:space="preserve">Parade general conversation as to what we need, when to be there, and who is helping.  Brian may not be able to </w:t>
      </w:r>
      <w:r w:rsidR="00746D74">
        <w:t>attend,</w:t>
      </w:r>
      <w:r>
        <w:t xml:space="preserve"> and Nick has volunteered to get the kids chanting during the parade.  We have Christy and her husband lending their trailer and Malcom lending his vehicle to pull the trailer.  There are lights, blow up footballs, a tree, and other items for our float.  Brian asked for something to be put out on SportsYou and Facebook so </w:t>
      </w:r>
      <w:r w:rsidR="00746D74">
        <w:t>parents</w:t>
      </w:r>
      <w:r>
        <w:t xml:space="preserve"> know to come get their kids at BofA </w:t>
      </w:r>
      <w:r w:rsidR="00746D74">
        <w:t>after</w:t>
      </w:r>
      <w:r>
        <w:t xml:space="preserve"> the parade.  Penny suggested remining parents to send food with the kids since the parade doesn’t start until 1 and drop off time is </w:t>
      </w:r>
      <w:r w:rsidR="00746D74">
        <w:t xml:space="preserve">10.  Stephanie and other board members mentioned reminding them to bring water too.  </w:t>
      </w:r>
    </w:p>
    <w:p w14:paraId="13841E41" w14:textId="5EEB0640" w:rsidR="003530ED" w:rsidRDefault="00746D74" w:rsidP="00746D74">
      <w:pPr>
        <w:pStyle w:val="ListBullet"/>
        <w:numPr>
          <w:ilvl w:val="0"/>
          <w:numId w:val="20"/>
        </w:numPr>
      </w:pPr>
      <w:r>
        <w:t xml:space="preserve">League- only 1 meeting since the end of our season it went well.  They were happy with how we handled everything this year.  Jay has been reaching out to Brian for some input on other teams possibly wanting to come back to SYF.  </w:t>
      </w:r>
    </w:p>
    <w:p w14:paraId="4BD8FCAE" w14:textId="56F7C7D6" w:rsidR="00746D74" w:rsidRDefault="00746D74" w:rsidP="00746D74">
      <w:pPr>
        <w:pStyle w:val="ListBullet"/>
        <w:numPr>
          <w:ilvl w:val="0"/>
          <w:numId w:val="20"/>
        </w:numPr>
      </w:pPr>
      <w:r>
        <w:t>All Stars/Shriner Bowl went much better than last year.  It was very positive</w:t>
      </w:r>
    </w:p>
    <w:p w14:paraId="56E92B7D" w14:textId="5C83BC38" w:rsidR="00746D74" w:rsidRDefault="00746D74" w:rsidP="00746D74">
      <w:pPr>
        <w:pStyle w:val="ListBullet"/>
        <w:numPr>
          <w:ilvl w:val="0"/>
          <w:numId w:val="0"/>
        </w:numPr>
        <w:ind w:left="360" w:hanging="360"/>
      </w:pPr>
    </w:p>
    <w:p w14:paraId="027DB7F9" w14:textId="738AAFAF" w:rsidR="00746D74" w:rsidRDefault="00746D74" w:rsidP="00746D74">
      <w:pPr>
        <w:pStyle w:val="Heading1"/>
      </w:pPr>
      <w:r>
        <w:t>Bylaws update</w:t>
      </w:r>
      <w:r>
        <w:t xml:space="preserve"> </w:t>
      </w:r>
    </w:p>
    <w:p w14:paraId="745EE007" w14:textId="056E62D8" w:rsidR="00746D74" w:rsidRDefault="00746D74" w:rsidP="00746D74">
      <w:pPr>
        <w:pStyle w:val="Heading2"/>
      </w:pPr>
      <w:r>
        <w:rPr>
          <w:rFonts w:eastAsiaTheme="minorEastAsia" w:cstheme="minorBidi"/>
        </w:rPr>
        <w:t xml:space="preserve">A copy will be sent out to all current member from Brian.  Brian asked for everyone to write their emails down and if we </w:t>
      </w:r>
      <w:r w:rsidR="002E40C0">
        <w:rPr>
          <w:rFonts w:eastAsiaTheme="minorEastAsia" w:cstheme="minorBidi"/>
        </w:rPr>
        <w:t>can’t</w:t>
      </w:r>
      <w:r>
        <w:rPr>
          <w:rFonts w:eastAsiaTheme="minorEastAsia" w:cstheme="minorBidi"/>
        </w:rPr>
        <w:t xml:space="preserve"> remember our EDJC emails to give him our personal emails.  He wants all of us to Read and Understand the current By Laws they are in effect until we are able to get them rewritten.  He also asked that we all make what changes we feel should be done in the current By Laws and email those to him so he can comply them get them ready for the </w:t>
      </w:r>
      <w:r w:rsidR="002E40C0">
        <w:rPr>
          <w:rFonts w:eastAsiaTheme="minorEastAsia" w:cstheme="minorBidi"/>
        </w:rPr>
        <w:t xml:space="preserve">Board of Trustees and then the </w:t>
      </w:r>
      <w:r>
        <w:rPr>
          <w:rFonts w:eastAsiaTheme="minorEastAsia" w:cstheme="minorBidi"/>
        </w:rPr>
        <w:t>SYF attorney to review</w:t>
      </w:r>
      <w:r w:rsidR="002E40C0">
        <w:rPr>
          <w:rFonts w:eastAsiaTheme="minorEastAsia" w:cstheme="minorBidi"/>
        </w:rPr>
        <w:t xml:space="preserve">.  Whether we agree with the current By Laws we must adhere to them.  We will all be held accountable they are our guidebook.  The goal is to get the By Laws redone and approved by the beginning of the 2025 season. </w:t>
      </w:r>
      <w:r>
        <w:t xml:space="preserve"> </w:t>
      </w:r>
    </w:p>
    <w:p w14:paraId="0CE16028" w14:textId="77777777" w:rsidR="002E40C0" w:rsidRDefault="002E40C0" w:rsidP="002E40C0"/>
    <w:p w14:paraId="66840566" w14:textId="47CE4097" w:rsidR="002E40C0" w:rsidRDefault="002E40C0" w:rsidP="002E40C0">
      <w:pPr>
        <w:pStyle w:val="Heading1"/>
      </w:pPr>
      <w:r>
        <w:t>Miscellaneous notes</w:t>
      </w:r>
    </w:p>
    <w:p w14:paraId="582F275D" w14:textId="77AED3DA" w:rsidR="002E40C0" w:rsidRDefault="002E40C0" w:rsidP="002E40C0">
      <w:pPr>
        <w:pStyle w:val="ListParagraph"/>
        <w:numPr>
          <w:ilvl w:val="0"/>
          <w:numId w:val="27"/>
        </w:numPr>
      </w:pPr>
      <w:r>
        <w:lastRenderedPageBreak/>
        <w:t xml:space="preserve">Items being discussed in our Board meetings are to stay within the Board.  We need to </w:t>
      </w:r>
      <w:r w:rsidR="005A1D36">
        <w:t>be better at th</w:t>
      </w:r>
      <w:r>
        <w:t>is better and follow this</w:t>
      </w:r>
      <w:r w:rsidR="005A1D36">
        <w:t xml:space="preserve"> procedure.  Discussing what happened outside has to stop to protect our league.  Again, we should not all dread coming to a meeting we all need to be cordial with one another.  Let’s remember why we are really here, we are here for the kids not ourselves.  We need to move forward in a business-like manner. </w:t>
      </w:r>
    </w:p>
    <w:p w14:paraId="066D1CA8" w14:textId="77777777" w:rsidR="002E40C0" w:rsidRPr="002E40C0" w:rsidRDefault="002E40C0" w:rsidP="002E40C0"/>
    <w:p w14:paraId="2A5DE68D" w14:textId="77777777" w:rsidR="00746D74" w:rsidRDefault="00746D74" w:rsidP="00746D74">
      <w:pPr>
        <w:pStyle w:val="ListBullet"/>
        <w:numPr>
          <w:ilvl w:val="0"/>
          <w:numId w:val="0"/>
        </w:numPr>
        <w:ind w:left="360" w:hanging="360"/>
      </w:pPr>
    </w:p>
    <w:p w14:paraId="5CADD676" w14:textId="77777777" w:rsidR="00FE576D" w:rsidRDefault="00000000" w:rsidP="00A84617">
      <w:pPr>
        <w:pStyle w:val="Heading1"/>
      </w:pPr>
      <w:sdt>
        <w:sdtPr>
          <w:id w:val="188813862"/>
          <w:placeholder>
            <w:docPart w:val="9EE9CD984D964B359EFBFAA34D122430"/>
          </w:placeholder>
          <w:temporary/>
          <w:showingPlcHdr/>
          <w15:appearance w15:val="hidden"/>
        </w:sdtPr>
        <w:sdtContent>
          <w:r w:rsidR="00A84617">
            <w:t>Next meeting</w:t>
          </w:r>
        </w:sdtContent>
      </w:sdt>
      <w:r w:rsidR="00772E3C">
        <w:t xml:space="preserve"> </w:t>
      </w:r>
    </w:p>
    <w:p w14:paraId="1409668E" w14:textId="74074295" w:rsidR="00FC73BE" w:rsidRDefault="005A1D36" w:rsidP="00876655">
      <w:pPr>
        <w:pStyle w:val="Heading2"/>
        <w:rPr>
          <w:rFonts w:eastAsiaTheme="minorEastAsia" w:cstheme="minorBidi"/>
        </w:rPr>
      </w:pPr>
      <w:r>
        <w:rPr>
          <w:rFonts w:eastAsiaTheme="minorEastAsia" w:cstheme="minorBidi"/>
        </w:rPr>
        <w:t xml:space="preserve">Next meeting will be 12/20/2024 at 6:30 pm </w:t>
      </w:r>
    </w:p>
    <w:p w14:paraId="07AACE6F" w14:textId="163780F0" w:rsidR="005A1D36" w:rsidRDefault="005A1D36" w:rsidP="005A1D36">
      <w:r>
        <w:t>Items to discuss next meeting</w:t>
      </w:r>
    </w:p>
    <w:p w14:paraId="20A7C77C" w14:textId="6B5D5625" w:rsidR="005A1D36" w:rsidRDefault="005A1D36" w:rsidP="005A1D36">
      <w:pPr>
        <w:pStyle w:val="ListParagraph"/>
        <w:numPr>
          <w:ilvl w:val="0"/>
          <w:numId w:val="27"/>
        </w:numPr>
      </w:pPr>
      <w:r>
        <w:t>By Laws</w:t>
      </w:r>
    </w:p>
    <w:p w14:paraId="0CF4D72D" w14:textId="0CC7FE42" w:rsidR="005A1D36" w:rsidRDefault="005A1D36" w:rsidP="005A1D36">
      <w:pPr>
        <w:pStyle w:val="ListParagraph"/>
        <w:numPr>
          <w:ilvl w:val="0"/>
          <w:numId w:val="27"/>
        </w:numPr>
      </w:pPr>
      <w:r>
        <w:t>Elections</w:t>
      </w:r>
    </w:p>
    <w:p w14:paraId="15DF409A" w14:textId="67008CFB" w:rsidR="005A1D36" w:rsidRPr="005A1D36" w:rsidRDefault="005A1D36" w:rsidP="005A1D36">
      <w:pPr>
        <w:pStyle w:val="ListParagraph"/>
        <w:numPr>
          <w:ilvl w:val="0"/>
          <w:numId w:val="27"/>
        </w:numPr>
      </w:pPr>
      <w:r>
        <w:t>Website – clean up and links need to be added</w:t>
      </w:r>
    </w:p>
    <w:p w14:paraId="47B00876" w14:textId="298896E5" w:rsidR="00876655" w:rsidRDefault="005A1D36" w:rsidP="00876655">
      <w:r>
        <w:t>Motion to adjourn meeting at 8:22pm 12/6</w:t>
      </w:r>
    </w:p>
    <w:p w14:paraId="5341A69E" w14:textId="77777777" w:rsidR="005A1D36" w:rsidRDefault="005A1D36" w:rsidP="00876655"/>
    <w:p w14:paraId="177DA8CB" w14:textId="530B31AA" w:rsidR="005A1D36" w:rsidRPr="00876655" w:rsidRDefault="005A1D36" w:rsidP="00876655">
      <w:pPr>
        <w:rPr>
          <w:rFonts w:eastAsiaTheme="majorEastAsia" w:cstheme="majorBidi"/>
          <w:sz w:val="24"/>
          <w:szCs w:val="24"/>
        </w:rPr>
      </w:pPr>
      <w:r>
        <w:t>Minutes prepared by Penny L Hansen – Volunteer Coordinator original hand notes are available to view</w:t>
      </w:r>
    </w:p>
    <w:sectPr w:rsidR="005A1D36" w:rsidRPr="00876655" w:rsidSect="00C80A2B">
      <w:pgSz w:w="12240" w:h="15840"/>
      <w:pgMar w:top="-265" w:right="1080" w:bottom="568" w:left="108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9B191" w14:textId="77777777" w:rsidR="0039569D" w:rsidRDefault="0039569D">
      <w:r>
        <w:separator/>
      </w:r>
    </w:p>
  </w:endnote>
  <w:endnote w:type="continuationSeparator" w:id="0">
    <w:p w14:paraId="2288A676" w14:textId="77777777" w:rsidR="0039569D" w:rsidRDefault="00395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34AC8" w14:textId="77777777" w:rsidR="0039569D" w:rsidRDefault="0039569D">
      <w:r>
        <w:separator/>
      </w:r>
    </w:p>
  </w:footnote>
  <w:footnote w:type="continuationSeparator" w:id="0">
    <w:p w14:paraId="51FE3CFB" w14:textId="77777777" w:rsidR="0039569D" w:rsidRDefault="003956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52F02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73E14"/>
    <w:multiLevelType w:val="hybridMultilevel"/>
    <w:tmpl w:val="FEEEBE2E"/>
    <w:lvl w:ilvl="0" w:tplc="7B98EA14">
      <w:start w:val="1"/>
      <w:numFmt w:val="upperLetter"/>
      <w:lvlText w:val="%1."/>
      <w:lvlJc w:val="left"/>
      <w:pPr>
        <w:ind w:left="1170" w:hanging="360"/>
      </w:pPr>
      <w:rPr>
        <w:rFonts w:asciiTheme="minorHAnsi" w:eastAsiaTheme="minorEastAsia" w:hAnsiTheme="minorHAnsi" w:cstheme="minorBid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4A5C2C"/>
    <w:multiLevelType w:val="hybridMultilevel"/>
    <w:tmpl w:val="67802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C25336"/>
    <w:multiLevelType w:val="hybridMultilevel"/>
    <w:tmpl w:val="BEC8A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E764F1"/>
    <w:multiLevelType w:val="hybridMultilevel"/>
    <w:tmpl w:val="450A1DF2"/>
    <w:lvl w:ilvl="0" w:tplc="95D484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317D86"/>
    <w:multiLevelType w:val="hybridMultilevel"/>
    <w:tmpl w:val="CF3AA274"/>
    <w:lvl w:ilvl="0" w:tplc="4636D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594FF4"/>
    <w:multiLevelType w:val="hybridMultilevel"/>
    <w:tmpl w:val="B260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C56BC4"/>
    <w:multiLevelType w:val="hybridMultilevel"/>
    <w:tmpl w:val="A852F70E"/>
    <w:lvl w:ilvl="0" w:tplc="2C7AA4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4478759">
    <w:abstractNumId w:val="15"/>
  </w:num>
  <w:num w:numId="2" w16cid:durableId="1433237341">
    <w:abstractNumId w:val="21"/>
  </w:num>
  <w:num w:numId="3" w16cid:durableId="855968409">
    <w:abstractNumId w:val="12"/>
  </w:num>
  <w:num w:numId="4" w16cid:durableId="595095095">
    <w:abstractNumId w:val="11"/>
  </w:num>
  <w:num w:numId="5" w16cid:durableId="1960843496">
    <w:abstractNumId w:val="13"/>
  </w:num>
  <w:num w:numId="6" w16cid:durableId="1030766330">
    <w:abstractNumId w:val="9"/>
  </w:num>
  <w:num w:numId="7" w16cid:durableId="1568568945">
    <w:abstractNumId w:val="7"/>
  </w:num>
  <w:num w:numId="8" w16cid:durableId="723263097">
    <w:abstractNumId w:val="6"/>
  </w:num>
  <w:num w:numId="9" w16cid:durableId="16782570">
    <w:abstractNumId w:val="5"/>
  </w:num>
  <w:num w:numId="10" w16cid:durableId="1043210331">
    <w:abstractNumId w:val="4"/>
  </w:num>
  <w:num w:numId="11" w16cid:durableId="1637643140">
    <w:abstractNumId w:val="8"/>
  </w:num>
  <w:num w:numId="12" w16cid:durableId="1095637725">
    <w:abstractNumId w:val="3"/>
  </w:num>
  <w:num w:numId="13" w16cid:durableId="1048264789">
    <w:abstractNumId w:val="2"/>
  </w:num>
  <w:num w:numId="14" w16cid:durableId="294338312">
    <w:abstractNumId w:val="1"/>
  </w:num>
  <w:num w:numId="15" w16cid:durableId="1833370733">
    <w:abstractNumId w:val="0"/>
  </w:num>
  <w:num w:numId="16" w16cid:durableId="1698193034">
    <w:abstractNumId w:val="22"/>
  </w:num>
  <w:num w:numId="17" w16cid:durableId="1842545932">
    <w:abstractNumId w:val="24"/>
  </w:num>
  <w:num w:numId="18" w16cid:durableId="596598419">
    <w:abstractNumId w:val="23"/>
  </w:num>
  <w:num w:numId="19" w16cid:durableId="683166105">
    <w:abstractNumId w:val="9"/>
  </w:num>
  <w:num w:numId="20" w16cid:durableId="1095974319">
    <w:abstractNumId w:val="17"/>
  </w:num>
  <w:num w:numId="21" w16cid:durableId="169105883">
    <w:abstractNumId w:val="16"/>
  </w:num>
  <w:num w:numId="22" w16cid:durableId="312177512">
    <w:abstractNumId w:val="14"/>
  </w:num>
  <w:num w:numId="23" w16cid:durableId="883828405">
    <w:abstractNumId w:val="19"/>
  </w:num>
  <w:num w:numId="24" w16cid:durableId="250281992">
    <w:abstractNumId w:val="10"/>
  </w:num>
  <w:num w:numId="25" w16cid:durableId="132061629">
    <w:abstractNumId w:val="25"/>
  </w:num>
  <w:num w:numId="26" w16cid:durableId="1347053146">
    <w:abstractNumId w:val="18"/>
  </w:num>
  <w:num w:numId="27" w16cid:durableId="645705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BF"/>
    <w:rsid w:val="00001178"/>
    <w:rsid w:val="00022357"/>
    <w:rsid w:val="00056A41"/>
    <w:rsid w:val="00067F51"/>
    <w:rsid w:val="00072585"/>
    <w:rsid w:val="0007293E"/>
    <w:rsid w:val="00081D4D"/>
    <w:rsid w:val="00090F53"/>
    <w:rsid w:val="000D1B9D"/>
    <w:rsid w:val="000F21A5"/>
    <w:rsid w:val="00151E11"/>
    <w:rsid w:val="00184799"/>
    <w:rsid w:val="0019575F"/>
    <w:rsid w:val="00196BE1"/>
    <w:rsid w:val="001F613B"/>
    <w:rsid w:val="002A2B44"/>
    <w:rsid w:val="002A3FCB"/>
    <w:rsid w:val="002D3701"/>
    <w:rsid w:val="002E40C0"/>
    <w:rsid w:val="003530ED"/>
    <w:rsid w:val="003871FA"/>
    <w:rsid w:val="0039569D"/>
    <w:rsid w:val="003B5FCE"/>
    <w:rsid w:val="00402E7E"/>
    <w:rsid w:val="00416222"/>
    <w:rsid w:val="00424F9F"/>
    <w:rsid w:val="00435446"/>
    <w:rsid w:val="00466C22"/>
    <w:rsid w:val="00476525"/>
    <w:rsid w:val="004B518F"/>
    <w:rsid w:val="004D5988"/>
    <w:rsid w:val="004F4532"/>
    <w:rsid w:val="00506542"/>
    <w:rsid w:val="00512149"/>
    <w:rsid w:val="0053496E"/>
    <w:rsid w:val="0058206D"/>
    <w:rsid w:val="00591AB5"/>
    <w:rsid w:val="005A1D36"/>
    <w:rsid w:val="005D2056"/>
    <w:rsid w:val="006150B0"/>
    <w:rsid w:val="00624148"/>
    <w:rsid w:val="00630817"/>
    <w:rsid w:val="00635577"/>
    <w:rsid w:val="00645756"/>
    <w:rsid w:val="00655F6F"/>
    <w:rsid w:val="00684306"/>
    <w:rsid w:val="00703F95"/>
    <w:rsid w:val="007173EB"/>
    <w:rsid w:val="00746D74"/>
    <w:rsid w:val="007638A6"/>
    <w:rsid w:val="00772E3C"/>
    <w:rsid w:val="00774146"/>
    <w:rsid w:val="0078288E"/>
    <w:rsid w:val="00786D8E"/>
    <w:rsid w:val="00797F60"/>
    <w:rsid w:val="007B3F2B"/>
    <w:rsid w:val="007B507E"/>
    <w:rsid w:val="008211E7"/>
    <w:rsid w:val="008361F1"/>
    <w:rsid w:val="0083758C"/>
    <w:rsid w:val="0087444D"/>
    <w:rsid w:val="008746A9"/>
    <w:rsid w:val="00876655"/>
    <w:rsid w:val="00883FFD"/>
    <w:rsid w:val="00893EE9"/>
    <w:rsid w:val="00895650"/>
    <w:rsid w:val="008E1349"/>
    <w:rsid w:val="00907EA5"/>
    <w:rsid w:val="009507BF"/>
    <w:rsid w:val="009579FE"/>
    <w:rsid w:val="00967B20"/>
    <w:rsid w:val="009732CA"/>
    <w:rsid w:val="009A465F"/>
    <w:rsid w:val="009D7DB9"/>
    <w:rsid w:val="00A12843"/>
    <w:rsid w:val="00A84617"/>
    <w:rsid w:val="00AB3E35"/>
    <w:rsid w:val="00B04252"/>
    <w:rsid w:val="00B51AD7"/>
    <w:rsid w:val="00B7207F"/>
    <w:rsid w:val="00BE10D6"/>
    <w:rsid w:val="00C021A3"/>
    <w:rsid w:val="00C04B20"/>
    <w:rsid w:val="00C139A1"/>
    <w:rsid w:val="00C145EB"/>
    <w:rsid w:val="00C1489F"/>
    <w:rsid w:val="00C41E6E"/>
    <w:rsid w:val="00C54681"/>
    <w:rsid w:val="00C7447B"/>
    <w:rsid w:val="00C80A2B"/>
    <w:rsid w:val="00C9008F"/>
    <w:rsid w:val="00CA4D76"/>
    <w:rsid w:val="00CE41FE"/>
    <w:rsid w:val="00CE550E"/>
    <w:rsid w:val="00D350A6"/>
    <w:rsid w:val="00D41A76"/>
    <w:rsid w:val="00D50889"/>
    <w:rsid w:val="00D97972"/>
    <w:rsid w:val="00DE7DDC"/>
    <w:rsid w:val="00DF4CF8"/>
    <w:rsid w:val="00E33EF8"/>
    <w:rsid w:val="00E60A93"/>
    <w:rsid w:val="00EA5A86"/>
    <w:rsid w:val="00F1200F"/>
    <w:rsid w:val="00F80633"/>
    <w:rsid w:val="00F9136A"/>
    <w:rsid w:val="00F925B9"/>
    <w:rsid w:val="00FA0E43"/>
    <w:rsid w:val="00FB143A"/>
    <w:rsid w:val="00FB6347"/>
    <w:rsid w:val="00FC73BE"/>
    <w:rsid w:val="00FE5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EA5A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655"/>
    <w:pPr>
      <w:spacing w:before="40" w:after="40"/>
    </w:pPr>
    <w:rPr>
      <w:color w:val="44546A" w:themeColor="text2"/>
      <w:szCs w:val="21"/>
    </w:rPr>
  </w:style>
  <w:style w:type="paragraph" w:styleId="Heading1">
    <w:name w:val="heading 1"/>
    <w:basedOn w:val="Normal"/>
    <w:next w:val="Normal"/>
    <w:uiPriority w:val="9"/>
    <w:qFormat/>
    <w:rsid w:val="00876655"/>
    <w:pPr>
      <w:spacing w:before="600" w:after="120"/>
      <w:outlineLvl w:val="0"/>
    </w:pPr>
    <w:rPr>
      <w:rFonts w:asciiTheme="majorHAnsi" w:eastAsiaTheme="majorEastAsia" w:hAnsiTheme="majorHAnsi" w:cs="Times New Roman (Headings CS)"/>
      <w:b/>
      <w:caps/>
      <w:color w:val="000000" w:themeColor="text1"/>
      <w:spacing w:val="20"/>
      <w:sz w:val="24"/>
      <w:szCs w:val="24"/>
    </w:rPr>
  </w:style>
  <w:style w:type="paragraph" w:styleId="Heading2">
    <w:name w:val="heading 2"/>
    <w:basedOn w:val="Normal"/>
    <w:next w:val="Normal"/>
    <w:uiPriority w:val="9"/>
    <w:rsid w:val="00876655"/>
    <w:pPr>
      <w:outlineLvl w:val="1"/>
    </w:pPr>
    <w:rPr>
      <w:rFonts w:asciiTheme="majorHAnsi" w:eastAsiaTheme="majorEastAsia" w:hAnsiTheme="majorHAnsi" w:cstheme="majorBidi"/>
      <w:sz w:val="24"/>
    </w:rPr>
  </w:style>
  <w:style w:type="paragraph" w:styleId="Heading3">
    <w:name w:val="heading 3"/>
    <w:basedOn w:val="Normal"/>
    <w:next w:val="Normal"/>
    <w:link w:val="Heading3Char"/>
    <w:uiPriority w:val="9"/>
    <w:semiHidden/>
    <w:rsid w:val="00624148"/>
    <w:pPr>
      <w:keepNext/>
      <w:keepLines/>
      <w:spacing w:after="0"/>
      <w:outlineLvl w:val="2"/>
    </w:pPr>
    <w:rPr>
      <w:rFonts w:eastAsiaTheme="majorEastAsia" w:cstheme="majorBidi"/>
      <w:color w:val="2F2119" w:themeColor="accent1" w:themeShade="7F"/>
      <w:sz w:val="24"/>
      <w:szCs w:val="24"/>
    </w:rPr>
  </w:style>
  <w:style w:type="paragraph" w:styleId="Heading4">
    <w:name w:val="heading 4"/>
    <w:basedOn w:val="Normal"/>
    <w:next w:val="Normal"/>
    <w:link w:val="Heading4Char"/>
    <w:uiPriority w:val="9"/>
    <w:semiHidden/>
    <w:unhideWhenUsed/>
    <w:rsid w:val="00E60A93"/>
    <w:pPr>
      <w:keepNext/>
      <w:keepLines/>
      <w:spacing w:after="0"/>
      <w:outlineLvl w:val="3"/>
    </w:pPr>
    <w:rPr>
      <w:rFonts w:eastAsiaTheme="majorEastAsia" w:cstheme="majorBidi"/>
      <w:i/>
      <w:iCs/>
      <w:color w:val="302119" w:themeColor="accent1" w:themeShade="80"/>
    </w:rPr>
  </w:style>
  <w:style w:type="paragraph" w:styleId="Heading5">
    <w:name w:val="heading 5"/>
    <w:basedOn w:val="Normal"/>
    <w:next w:val="Normal"/>
    <w:link w:val="Heading5Char"/>
    <w:uiPriority w:val="9"/>
    <w:semiHidden/>
    <w:unhideWhenUsed/>
    <w:qFormat/>
    <w:rsid w:val="002D3701"/>
    <w:pPr>
      <w:keepNext/>
      <w:keepLines/>
      <w:spacing w:after="8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2A3FCB"/>
    <w:pPr>
      <w:keepNext/>
      <w:keepLines/>
      <w:spacing w:after="0"/>
      <w:outlineLvl w:val="5"/>
    </w:pPr>
    <w:rPr>
      <w:rFonts w:eastAsiaTheme="majorEastAsia" w:cstheme="majorBidi"/>
      <w:color w:val="2F2119" w:themeColor="accent1" w:themeShade="7F"/>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semiHidden/>
    <w:rsid w:val="007173EB"/>
    <w:pPr>
      <w:spacing w:before="0" w:after="0"/>
      <w:jc w:val="right"/>
    </w:pPr>
  </w:style>
  <w:style w:type="character" w:customStyle="1" w:styleId="FooterChar">
    <w:name w:val="Footer Char"/>
    <w:basedOn w:val="DefaultParagraphFont"/>
    <w:link w:val="Footer"/>
    <w:uiPriority w:val="99"/>
    <w:semiHidden/>
    <w:rsid w:val="00EA5A86"/>
    <w:rPr>
      <w:rFonts w:asciiTheme="majorHAnsi" w:hAnsiTheme="majorHAnsi"/>
      <w:color w:val="44546A" w:themeColor="text2"/>
      <w:szCs w:val="21"/>
    </w:rPr>
  </w:style>
  <w:style w:type="paragraph" w:styleId="Title">
    <w:name w:val="Title"/>
    <w:basedOn w:val="Normal"/>
    <w:uiPriority w:val="1"/>
    <w:qFormat/>
    <w:rsid w:val="00876655"/>
    <w:pPr>
      <w:spacing w:before="0" w:after="160"/>
    </w:pPr>
    <w:rPr>
      <w:rFonts w:asciiTheme="majorHAnsi" w:eastAsiaTheme="majorEastAsia" w:hAnsiTheme="majorHAnsi" w:cs="Times New Roman (Headings CS)"/>
      <w:b/>
      <w:bCs/>
      <w:caps/>
      <w:color w:val="000000" w:themeColor="text1"/>
      <w:spacing w:val="40"/>
      <w:sz w:val="60"/>
      <w:szCs w:val="72"/>
      <w14:textOutline w14:w="9525" w14:cap="rnd" w14:cmpd="sng" w14:algn="ctr">
        <w14:solidFill>
          <w14:schemeClr w14:val="accent1">
            <w14:lumMod w14:val="50000"/>
          </w14:schemeClr>
        </w14:solidFill>
        <w14:prstDash w14:val="solid"/>
        <w14:bevel/>
      </w14:textOutline>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8"/>
      </w:numPr>
      <w:spacing w:before="120" w:after="120" w:line="240" w:lineRule="exact"/>
      <w:ind w:left="360"/>
      <w:contextualSpacing/>
    </w:pPr>
  </w:style>
  <w:style w:type="paragraph" w:styleId="Subtitle">
    <w:name w:val="Subtitle"/>
    <w:basedOn w:val="Normal"/>
    <w:next w:val="Normal"/>
    <w:uiPriority w:val="2"/>
    <w:qFormat/>
    <w:rsid w:val="00876655"/>
    <w:pPr>
      <w:spacing w:after="360"/>
    </w:pPr>
    <w:rPr>
      <w:rFonts w:asciiTheme="majorHAnsi" w:eastAsiaTheme="majorEastAsia" w:hAnsiTheme="majorHAnsi" w:cs="Times New Roman (Headings CS)"/>
      <w:caps/>
      <w:color w:val="000000" w:themeColor="text1"/>
      <w:spacing w:val="40"/>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11"/>
      </w:numPr>
      <w:spacing w:line="240" w:lineRule="exact"/>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080480">
      <w:bodyDiv w:val="1"/>
      <w:marLeft w:val="0"/>
      <w:marRight w:val="0"/>
      <w:marTop w:val="0"/>
      <w:marBottom w:val="0"/>
      <w:divBdr>
        <w:top w:val="none" w:sz="0" w:space="0" w:color="auto"/>
        <w:left w:val="none" w:sz="0" w:space="0" w:color="auto"/>
        <w:bottom w:val="none" w:sz="0" w:space="0" w:color="auto"/>
        <w:right w:val="none" w:sz="0" w:space="0" w:color="auto"/>
      </w:divBdr>
      <w:divsChild>
        <w:div w:id="83611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y\AppData\Roaming\Microsoft\Templates\Classic%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741351467B04F119D98FA76824B4156"/>
        <w:category>
          <w:name w:val="General"/>
          <w:gallery w:val="placeholder"/>
        </w:category>
        <w:types>
          <w:type w:val="bbPlcHdr"/>
        </w:types>
        <w:behaviors>
          <w:behavior w:val="content"/>
        </w:behaviors>
        <w:guid w:val="{1CAD6D0C-17C3-43E1-82F0-685FD72CD7E4}"/>
      </w:docPartPr>
      <w:docPartBody>
        <w:p w:rsidR="00000000" w:rsidRDefault="00000000">
          <w:pPr>
            <w:pStyle w:val="F741351467B04F119D98FA76824B4156"/>
          </w:pPr>
          <w:r w:rsidRPr="00797F60">
            <w:t>meeting Minutes</w:t>
          </w:r>
        </w:p>
      </w:docPartBody>
    </w:docPart>
    <w:docPart>
      <w:docPartPr>
        <w:name w:val="B26BF3B2442945FAB7DE40BFC9ABD2E4"/>
        <w:category>
          <w:name w:val="General"/>
          <w:gallery w:val="placeholder"/>
        </w:category>
        <w:types>
          <w:type w:val="bbPlcHdr"/>
        </w:types>
        <w:behaviors>
          <w:behavior w:val="content"/>
        </w:behaviors>
        <w:guid w:val="{DF503FFF-A851-422A-90D1-639B05483BF8}"/>
      </w:docPartPr>
      <w:docPartBody>
        <w:p w:rsidR="00000000" w:rsidRDefault="00000000">
          <w:pPr>
            <w:pStyle w:val="B26BF3B2442945FAB7DE40BFC9ABD2E4"/>
          </w:pPr>
          <w:r w:rsidRPr="00876655">
            <w:t>Date:</w:t>
          </w:r>
        </w:p>
      </w:docPartBody>
    </w:docPart>
    <w:docPart>
      <w:docPartPr>
        <w:name w:val="C19FCA0E125E4C6BB42CB0B5A64DD23F"/>
        <w:category>
          <w:name w:val="General"/>
          <w:gallery w:val="placeholder"/>
        </w:category>
        <w:types>
          <w:type w:val="bbPlcHdr"/>
        </w:types>
        <w:behaviors>
          <w:behavior w:val="content"/>
        </w:behaviors>
        <w:guid w:val="{1728DA82-A4CB-4B6D-996B-66A9D712BFCD}"/>
      </w:docPartPr>
      <w:docPartBody>
        <w:p w:rsidR="00000000" w:rsidRDefault="00000000">
          <w:pPr>
            <w:pStyle w:val="C19FCA0E125E4C6BB42CB0B5A64DD23F"/>
          </w:pPr>
          <w:r w:rsidRPr="00876655">
            <w:t xml:space="preserve">Time: </w:t>
          </w:r>
        </w:p>
      </w:docPartBody>
    </w:docPart>
    <w:docPart>
      <w:docPartPr>
        <w:name w:val="7F509BCBA2E14347B9E6E4BB74F969E9"/>
        <w:category>
          <w:name w:val="General"/>
          <w:gallery w:val="placeholder"/>
        </w:category>
        <w:types>
          <w:type w:val="bbPlcHdr"/>
        </w:types>
        <w:behaviors>
          <w:behavior w:val="content"/>
        </w:behaviors>
        <w:guid w:val="{9AEDA7FD-E84C-4E12-A36C-2EEEB04ADB39}"/>
      </w:docPartPr>
      <w:docPartBody>
        <w:p w:rsidR="00000000" w:rsidRDefault="00000000">
          <w:pPr>
            <w:pStyle w:val="7F509BCBA2E14347B9E6E4BB74F969E9"/>
          </w:pPr>
          <w:r w:rsidRPr="00C021A3">
            <w:t>Meeting called to order by</w:t>
          </w:r>
          <w:r>
            <w:t>:</w:t>
          </w:r>
        </w:p>
      </w:docPartBody>
    </w:docPart>
    <w:docPart>
      <w:docPartPr>
        <w:name w:val="9F4168BA269F4E3EB0EE245AF20498A3"/>
        <w:category>
          <w:name w:val="General"/>
          <w:gallery w:val="placeholder"/>
        </w:category>
        <w:types>
          <w:type w:val="bbPlcHdr"/>
        </w:types>
        <w:behaviors>
          <w:behavior w:val="content"/>
        </w:behaviors>
        <w:guid w:val="{CDAA800D-D0F8-4058-8DFE-DAE647CF6B2B}"/>
      </w:docPartPr>
      <w:docPartBody>
        <w:p w:rsidR="00000000" w:rsidRDefault="00000000">
          <w:pPr>
            <w:pStyle w:val="9F4168BA269F4E3EB0EE245AF20498A3"/>
          </w:pPr>
          <w:r>
            <w:t>In attendance</w:t>
          </w:r>
        </w:p>
      </w:docPartBody>
    </w:docPart>
    <w:docPart>
      <w:docPartPr>
        <w:name w:val="4428EB1D8FBA4CB2835F95538D1738A4"/>
        <w:category>
          <w:name w:val="General"/>
          <w:gallery w:val="placeholder"/>
        </w:category>
        <w:types>
          <w:type w:val="bbPlcHdr"/>
        </w:types>
        <w:behaviors>
          <w:behavior w:val="content"/>
        </w:behaviors>
        <w:guid w:val="{6A6CE886-7CCF-4DF4-B0E2-C049E08B6DB3}"/>
      </w:docPartPr>
      <w:docPartBody>
        <w:p w:rsidR="00000000" w:rsidRDefault="00000000">
          <w:pPr>
            <w:pStyle w:val="4428EB1D8FBA4CB2835F95538D1738A4"/>
          </w:pPr>
          <w:r>
            <w:t>reports</w:t>
          </w:r>
        </w:p>
      </w:docPartBody>
    </w:docPart>
    <w:docPart>
      <w:docPartPr>
        <w:name w:val="6248C9D508874C6BAED0DABF4CBF883E"/>
        <w:category>
          <w:name w:val="General"/>
          <w:gallery w:val="placeholder"/>
        </w:category>
        <w:types>
          <w:type w:val="bbPlcHdr"/>
        </w:types>
        <w:behaviors>
          <w:behavior w:val="content"/>
        </w:behaviors>
        <w:guid w:val="{C1A92E2F-2264-48D7-93DA-349EDD2A8BE6}"/>
      </w:docPartPr>
      <w:docPartBody>
        <w:p w:rsidR="00000000" w:rsidRDefault="00000000">
          <w:pPr>
            <w:pStyle w:val="6248C9D508874C6BAED0DABF4CBF883E"/>
          </w:pPr>
          <w:r>
            <w:t>Committee reports</w:t>
          </w:r>
        </w:p>
      </w:docPartBody>
    </w:docPart>
    <w:docPart>
      <w:docPartPr>
        <w:name w:val="9EE9CD984D964B359EFBFAA34D122430"/>
        <w:category>
          <w:name w:val="General"/>
          <w:gallery w:val="placeholder"/>
        </w:category>
        <w:types>
          <w:type w:val="bbPlcHdr"/>
        </w:types>
        <w:behaviors>
          <w:behavior w:val="content"/>
        </w:behaviors>
        <w:guid w:val="{0325458D-2188-4325-B99C-519061D95379}"/>
      </w:docPartPr>
      <w:docPartBody>
        <w:p w:rsidR="00000000" w:rsidRDefault="00000000">
          <w:pPr>
            <w:pStyle w:val="9EE9CD984D964B359EFBFAA34D122430"/>
          </w:pPr>
          <w:r>
            <w:t>Next meeting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728652">
    <w:abstractNumId w:val="1"/>
  </w:num>
  <w:num w:numId="2" w16cid:durableId="12616436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AB"/>
    <w:rsid w:val="00630817"/>
    <w:rsid w:val="00671B03"/>
    <w:rsid w:val="00C15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41351467B04F119D98FA76824B4156">
    <w:name w:val="F741351467B04F119D98FA76824B4156"/>
  </w:style>
  <w:style w:type="paragraph" w:customStyle="1" w:styleId="B45ABAA888AD494EAAA00AA9F3F4A625">
    <w:name w:val="B45ABAA888AD494EAAA00AA9F3F4A625"/>
  </w:style>
  <w:style w:type="paragraph" w:customStyle="1" w:styleId="B26BF3B2442945FAB7DE40BFC9ABD2E4">
    <w:name w:val="B26BF3B2442945FAB7DE40BFC9ABD2E4"/>
  </w:style>
  <w:style w:type="paragraph" w:customStyle="1" w:styleId="00E139043520489BB73B207D82DE127D">
    <w:name w:val="00E139043520489BB73B207D82DE127D"/>
  </w:style>
  <w:style w:type="paragraph" w:customStyle="1" w:styleId="C19FCA0E125E4C6BB42CB0B5A64DD23F">
    <w:name w:val="C19FCA0E125E4C6BB42CB0B5A64DD23F"/>
  </w:style>
  <w:style w:type="paragraph" w:customStyle="1" w:styleId="6F14F30CC40C4182B43376DD87C07A69">
    <w:name w:val="6F14F30CC40C4182B43376DD87C07A69"/>
  </w:style>
  <w:style w:type="paragraph" w:customStyle="1" w:styleId="7F509BCBA2E14347B9E6E4BB74F969E9">
    <w:name w:val="7F509BCBA2E14347B9E6E4BB74F969E9"/>
  </w:style>
  <w:style w:type="paragraph" w:customStyle="1" w:styleId="1E0844C69B1F412793DC97E309E62C2D">
    <w:name w:val="1E0844C69B1F412793DC97E309E62C2D"/>
  </w:style>
  <w:style w:type="paragraph" w:customStyle="1" w:styleId="9F4168BA269F4E3EB0EE245AF20498A3">
    <w:name w:val="9F4168BA269F4E3EB0EE245AF20498A3"/>
  </w:style>
  <w:style w:type="paragraph" w:customStyle="1" w:styleId="486D62DD83DC44B6B802B460EA44CC95">
    <w:name w:val="486D62DD83DC44B6B802B460EA44CC95"/>
  </w:style>
  <w:style w:type="paragraph" w:customStyle="1" w:styleId="A84D9CD263504A318A5009A1EA6F3A22">
    <w:name w:val="A84D9CD263504A318A5009A1EA6F3A22"/>
  </w:style>
  <w:style w:type="paragraph" w:customStyle="1" w:styleId="3A6F11119BF54EDDBA619A32709253D0">
    <w:name w:val="3A6F11119BF54EDDBA619A32709253D0"/>
  </w:style>
  <w:style w:type="paragraph" w:customStyle="1" w:styleId="CA4ECD74D1E74DABB1DD636688A1D60F">
    <w:name w:val="CA4ECD74D1E74DABB1DD636688A1D60F"/>
  </w:style>
  <w:style w:type="paragraph" w:customStyle="1" w:styleId="EB57BA294DDE4B268D02AE23B235609F">
    <w:name w:val="EB57BA294DDE4B268D02AE23B235609F"/>
  </w:style>
  <w:style w:type="paragraph" w:customStyle="1" w:styleId="4428EB1D8FBA4CB2835F95538D1738A4">
    <w:name w:val="4428EB1D8FBA4CB2835F95538D1738A4"/>
  </w:style>
  <w:style w:type="paragraph" w:customStyle="1" w:styleId="6248C9D508874C6BAED0DABF4CBF883E">
    <w:name w:val="6248C9D508874C6BAED0DABF4CBF883E"/>
  </w:style>
  <w:style w:type="paragraph" w:styleId="ListBullet">
    <w:name w:val="List Bullet"/>
    <w:basedOn w:val="Normal"/>
    <w:uiPriority w:val="10"/>
    <w:unhideWhenUsed/>
    <w:qFormat/>
    <w:pPr>
      <w:numPr>
        <w:numId w:val="1"/>
      </w:numPr>
      <w:spacing w:before="120" w:after="120" w:line="240" w:lineRule="exact"/>
      <w:ind w:left="360"/>
      <w:contextualSpacing/>
    </w:pPr>
    <w:rPr>
      <w:color w:val="0E2841" w:themeColor="text2"/>
      <w:kern w:val="0"/>
      <w:sz w:val="22"/>
      <w:szCs w:val="21"/>
      <w:lang w:eastAsia="ja-JP"/>
      <w14:ligatures w14:val="none"/>
    </w:rPr>
  </w:style>
  <w:style w:type="paragraph" w:customStyle="1" w:styleId="F6248521255044DF9539B614252126D5">
    <w:name w:val="F6248521255044DF9539B614252126D5"/>
  </w:style>
  <w:style w:type="paragraph" w:customStyle="1" w:styleId="9EE9CD984D964B359EFBFAA34D122430">
    <w:name w:val="9EE9CD984D964B359EFBFAA34D122430"/>
  </w:style>
  <w:style w:type="paragraph" w:customStyle="1" w:styleId="CFCFC97FD895474A96EF1DA29AA4016A">
    <w:name w:val="CFCFC97FD895474A96EF1DA29AA4016A"/>
  </w:style>
  <w:style w:type="paragraph" w:customStyle="1" w:styleId="7F92BB034B7741189A17838B773D07DF">
    <w:name w:val="7F92BB034B7741189A17838B773D07DF"/>
  </w:style>
  <w:style w:type="paragraph" w:customStyle="1" w:styleId="183F9D2101204DC3A87D37B8EFA787E7">
    <w:name w:val="183F9D2101204DC3A87D37B8EFA787E7"/>
    <w:rsid w:val="00C157AB"/>
  </w:style>
  <w:style w:type="paragraph" w:customStyle="1" w:styleId="D0476886898A48DF971B5446506BE02A">
    <w:name w:val="D0476886898A48DF971B5446506BE02A"/>
    <w:rsid w:val="00C157AB"/>
  </w:style>
  <w:style w:type="paragraph" w:customStyle="1" w:styleId="0745822069554EFAB752FE0F4E29D082">
    <w:name w:val="0745822069554EFAB752FE0F4E29D082"/>
    <w:rsid w:val="00C157AB"/>
  </w:style>
  <w:style w:type="paragraph" w:customStyle="1" w:styleId="84754B5DFC5B452E9C37980FBF824EAF">
    <w:name w:val="84754B5DFC5B452E9C37980FBF824EAF"/>
    <w:rsid w:val="00C157AB"/>
  </w:style>
  <w:style w:type="paragraph" w:customStyle="1" w:styleId="B624AC6923AF49478E6B6559181061D1">
    <w:name w:val="B624AC6923AF49478E6B6559181061D1"/>
    <w:rsid w:val="00C157AB"/>
  </w:style>
  <w:style w:type="paragraph" w:customStyle="1" w:styleId="525EF77DD8444898BA0A018DA90F587E">
    <w:name w:val="525EF77DD8444898BA0A018DA90F587E"/>
    <w:rsid w:val="00C157AB"/>
  </w:style>
  <w:style w:type="paragraph" w:customStyle="1" w:styleId="49BEEA18F5D34CC69BD2DFA08C85E9ED">
    <w:name w:val="49BEEA18F5D34CC69BD2DFA08C85E9ED"/>
    <w:rsid w:val="00C157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BCE19-D873-48E7-8AA1-A7C6AF30928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13DFD6F9-5CD7-4550-8D85-2614CDE72381}">
  <ds:schemaRefs>
    <ds:schemaRef ds:uri="http://schemas.microsoft.com/sharepoint/v3/contenttype/forms"/>
  </ds:schemaRefs>
</ds:datastoreItem>
</file>

<file path=customXml/itemProps3.xml><?xml version="1.0" encoding="utf-8"?>
<ds:datastoreItem xmlns:ds="http://schemas.openxmlformats.org/officeDocument/2006/customXml" ds:itemID="{2C0C69A4-DCA6-4A12-8500-1AC62584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minutes</Template>
  <TotalTime>0</TotalTime>
  <Pages>4</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2024-12-07T14:58:00Z</dcterms:created>
  <dcterms:modified xsi:type="dcterms:W3CDTF">2024-12-08T04:12:00Z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