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7F3725E5">
                <wp:simplePos x="0" y="0"/>
                <wp:positionH relativeFrom="page">
                  <wp:align>right</wp:align>
                </wp:positionH>
                <wp:positionV relativeFrom="page">
                  <wp:align>top</wp:align>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B6CA21" id="Rectangle 1" o:spid="_x0000_s1026" alt="&quot;&quot;" style="position:absolute;margin-left:560.8pt;margin-top:0;width:612pt;height:11in;z-index:-2516572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" fillcolor="#f2f0ee [661]" stroked="f" strokeweight="1.25pt">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3521AD" w:rsidP="00007D14">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32BF4A2C" w:rsidR="00A84617" w:rsidRPr="00876655" w:rsidRDefault="003521AD"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r w:rsidR="00633FC1">
              <w:t>Saturday, February 22 2025</w:t>
            </w:r>
          </w:p>
        </w:tc>
        <w:tc>
          <w:tcPr>
            <w:tcW w:w="6750" w:type="dxa"/>
            <w:tcBorders>
              <w:top w:val="single" w:sz="24" w:space="0" w:color="00663D" w:themeColor="accent3"/>
            </w:tcBorders>
            <w:noWrap/>
            <w:vAlign w:val="center"/>
          </w:tcPr>
          <w:p w14:paraId="0CF040AC" w14:textId="1D812DBF" w:rsidR="00A84617" w:rsidRPr="00C021A3" w:rsidRDefault="00A84617" w:rsidP="00876655"/>
        </w:tc>
      </w:tr>
      <w:tr w:rsidR="00A84617" w:rsidRPr="00184799" w14:paraId="20499B91" w14:textId="77777777" w:rsidTr="00007D14">
        <w:trPr>
          <w:trHeight w:val="720"/>
        </w:trPr>
        <w:tc>
          <w:tcPr>
            <w:tcW w:w="3330" w:type="dxa"/>
            <w:noWrap/>
            <w:vAlign w:val="center"/>
          </w:tcPr>
          <w:p w14:paraId="77B030C4" w14:textId="702ED0C3" w:rsidR="00A84617" w:rsidRPr="00876655" w:rsidRDefault="003521AD"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r w:rsidR="00633FC1">
              <w:t>5:30-8:30pm</w:t>
            </w:r>
          </w:p>
        </w:tc>
        <w:tc>
          <w:tcPr>
            <w:tcW w:w="6750" w:type="dxa"/>
            <w:noWrap/>
            <w:vAlign w:val="center"/>
          </w:tcPr>
          <w:p w14:paraId="3D4BCECE" w14:textId="6CCF89B7" w:rsidR="00A84617" w:rsidRPr="00C021A3" w:rsidRDefault="00A84617" w:rsidP="00876655"/>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0FC015D5" w:rsidR="00A84617" w:rsidRPr="00C021A3" w:rsidRDefault="003521AD"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r w:rsidR="00633FC1">
              <w:t>Brian Martin (President EDJC)</w:t>
            </w:r>
          </w:p>
        </w:tc>
        <w:tc>
          <w:tcPr>
            <w:tcW w:w="6750" w:type="dxa"/>
            <w:tcBorders>
              <w:bottom w:val="single" w:sz="24" w:space="0" w:color="00663D" w:themeColor="accent3"/>
            </w:tcBorders>
            <w:noWrap/>
            <w:vAlign w:val="center"/>
          </w:tcPr>
          <w:p w14:paraId="694D70E6" w14:textId="251BA0D7" w:rsidR="00A84617" w:rsidRPr="00C021A3" w:rsidRDefault="00A84617" w:rsidP="00876655">
            <w:r w:rsidRPr="00C021A3">
              <w:t xml:space="preserve"> </w:t>
            </w:r>
          </w:p>
        </w:tc>
      </w:tr>
    </w:tbl>
    <w:p w14:paraId="51870B12" w14:textId="77777777" w:rsidR="00FE576D" w:rsidRDefault="003521AD"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44C0A1DB" w14:textId="4ED7755C" w:rsidR="00FE576D" w:rsidRDefault="009507BF">
      <w:r>
        <w:t>Board Members-</w:t>
      </w:r>
      <w:r w:rsidR="00D91463">
        <w:t xml:space="preserve"> </w:t>
      </w:r>
    </w:p>
    <w:p w14:paraId="299F05BD" w14:textId="3DB9D2F4" w:rsidR="00D91463" w:rsidRDefault="00D91463">
      <w:r>
        <w:t xml:space="preserve">Brian Martin- President </w:t>
      </w:r>
    </w:p>
    <w:p w14:paraId="1463E2F6" w14:textId="77777777" w:rsidR="00D91463" w:rsidRDefault="00D91463">
      <w:r>
        <w:t>Penny Hansen- Vice President</w:t>
      </w:r>
    </w:p>
    <w:p w14:paraId="59B279C3" w14:textId="173021A6" w:rsidR="00D91463" w:rsidRDefault="00D91463">
      <w:r>
        <w:t xml:space="preserve">Bree Grissom- Treasurer </w:t>
      </w:r>
    </w:p>
    <w:p w14:paraId="6C2E07C2" w14:textId="358D14FF" w:rsidR="00D91463" w:rsidRDefault="00D91463">
      <w:r>
        <w:t>Suzy M</w:t>
      </w:r>
      <w:r w:rsidR="00974E35">
        <w:t>ackendrick</w:t>
      </w:r>
      <w:r>
        <w:t>-Registrar</w:t>
      </w:r>
    </w:p>
    <w:p w14:paraId="64725108" w14:textId="62396645" w:rsidR="00D91463" w:rsidRDefault="00D91463">
      <w:r>
        <w:t>Lauren Liimatta- Secretary</w:t>
      </w:r>
    </w:p>
    <w:p w14:paraId="008AB462" w14:textId="624FD3A2" w:rsidR="00D91463" w:rsidRDefault="00D91463">
      <w:r>
        <w:t>Cody Schnider- Football Coordinator</w:t>
      </w:r>
    </w:p>
    <w:p w14:paraId="0C440483" w14:textId="3A929F48" w:rsidR="00D91463" w:rsidRDefault="00D91463">
      <w:r>
        <w:t>Jill Martin-Cheer Coordinator</w:t>
      </w:r>
    </w:p>
    <w:p w14:paraId="4FAB96C5" w14:textId="07A30419" w:rsidR="00D91463" w:rsidRDefault="00D91463">
      <w:r>
        <w:t>Emma Crowley- Merchandise Coordinator</w:t>
      </w:r>
    </w:p>
    <w:p w14:paraId="374FDE3B" w14:textId="5F571EB0" w:rsidR="00D91463" w:rsidRDefault="00D91463">
      <w:r>
        <w:t>Cristal Wallace- Safety Coordinator</w:t>
      </w:r>
    </w:p>
    <w:p w14:paraId="5D18DCAC" w14:textId="1914C52C" w:rsidR="00D91463" w:rsidRDefault="00D91463">
      <w:r>
        <w:t xml:space="preserve">Kassady Andra- Fundraising Coordinator Community Relations </w:t>
      </w:r>
    </w:p>
    <w:p w14:paraId="530D697E" w14:textId="1AEDA0D1" w:rsidR="00D91463" w:rsidRDefault="00D91463">
      <w:r>
        <w:t>Stephanie Ng- Communications Coordinator</w:t>
      </w:r>
    </w:p>
    <w:p w14:paraId="7AD7A08E" w14:textId="77551698" w:rsidR="00D91463" w:rsidRDefault="00D91463">
      <w:r>
        <w:t xml:space="preserve">Adam </w:t>
      </w:r>
      <w:r w:rsidR="00881DF4">
        <w:t>Dominguez- Concessions Coordinator</w:t>
      </w:r>
    </w:p>
    <w:p w14:paraId="33FD4E9F" w14:textId="5ACB6F59" w:rsidR="00881DF4" w:rsidRDefault="00881DF4">
      <w:r>
        <w:t>Sarah Dominguez- Volunteer Coordinator</w:t>
      </w:r>
    </w:p>
    <w:p w14:paraId="014517A1" w14:textId="77777777" w:rsidR="00D91463" w:rsidRDefault="00D91463"/>
    <w:p w14:paraId="24F878CA" w14:textId="5920C856" w:rsidR="00D91463" w:rsidRDefault="00D91463">
      <w:r>
        <w:t xml:space="preserve"> </w:t>
      </w:r>
    </w:p>
    <w:p w14:paraId="3EB799C4" w14:textId="77777777" w:rsidR="00893EE9" w:rsidRDefault="00893EE9" w:rsidP="009507BF"/>
    <w:p w14:paraId="306CFCDB" w14:textId="0E064951" w:rsidR="00893EE9" w:rsidRDefault="00893EE9" w:rsidP="009507BF">
      <w:r>
        <w:t xml:space="preserve">Guest </w:t>
      </w:r>
    </w:p>
    <w:p w14:paraId="2521611A" w14:textId="7F4CEA1F" w:rsidR="00881DF4" w:rsidRDefault="00881DF4" w:rsidP="009507BF">
      <w:r>
        <w:t xml:space="preserve">Phillip Liimatta </w:t>
      </w:r>
    </w:p>
    <w:p w14:paraId="5F2BA8FF" w14:textId="48EE202F" w:rsidR="00881DF4" w:rsidRDefault="00881DF4" w:rsidP="009507BF">
      <w:r>
        <w:t>Malcom M</w:t>
      </w:r>
      <w:r w:rsidR="00974E35">
        <w:t>ackendrick</w:t>
      </w:r>
      <w:r>
        <w:t xml:space="preserve"> </w:t>
      </w:r>
    </w:p>
    <w:p w14:paraId="5E1344A2" w14:textId="7884E0B9" w:rsidR="00881DF4" w:rsidRDefault="00881DF4" w:rsidP="009507BF">
      <w:r>
        <w:t xml:space="preserve">Rich Grissom </w:t>
      </w:r>
    </w:p>
    <w:p w14:paraId="5E42809E" w14:textId="0F1A9910" w:rsidR="00881DF4" w:rsidRDefault="00974E35" w:rsidP="009507BF">
      <w:r>
        <w:t>Christopher Ng</w:t>
      </w:r>
    </w:p>
    <w:p w14:paraId="221AECF1" w14:textId="4BFBAEE6" w:rsidR="0053496E" w:rsidRDefault="00881DF4" w:rsidP="0053496E">
      <w:pPr>
        <w:pStyle w:val="Heading1"/>
      </w:pPr>
      <w:r>
        <w:t>Football and cheer camps</w:t>
      </w:r>
    </w:p>
    <w:p w14:paraId="5644DE23" w14:textId="199D7210" w:rsidR="00881DF4" w:rsidRDefault="00881DF4" w:rsidP="00881DF4">
      <w:r>
        <w:t xml:space="preserve">Camp dates set for </w:t>
      </w:r>
    </w:p>
    <w:p w14:paraId="16712FC8" w14:textId="539B1831" w:rsidR="00881DF4" w:rsidRDefault="00881DF4" w:rsidP="00881DF4">
      <w:r>
        <w:t>March 2, 2025</w:t>
      </w:r>
    </w:p>
    <w:p w14:paraId="5444E129" w14:textId="56E98385" w:rsidR="00881DF4" w:rsidRDefault="00881DF4" w:rsidP="00881DF4">
      <w:r>
        <w:t>March 9, 2025</w:t>
      </w:r>
    </w:p>
    <w:p w14:paraId="570FA9E0" w14:textId="524B9644" w:rsidR="00881DF4" w:rsidRDefault="00881DF4" w:rsidP="00881DF4">
      <w:r>
        <w:t>March 23, 2025</w:t>
      </w:r>
    </w:p>
    <w:p w14:paraId="094710E1" w14:textId="796E5D2B" w:rsidR="00881DF4" w:rsidRDefault="00881DF4" w:rsidP="00881DF4">
      <w:r>
        <w:lastRenderedPageBreak/>
        <w:t>March 30, 2025</w:t>
      </w:r>
    </w:p>
    <w:p w14:paraId="67CA233B" w14:textId="38666660" w:rsidR="00974E35" w:rsidRDefault="00974E35" w:rsidP="00881DF4">
      <w:r>
        <w:t>There will be no Camp the Week of March 16, 2025</w:t>
      </w:r>
    </w:p>
    <w:p w14:paraId="09248479" w14:textId="296B3A99" w:rsidR="00881DF4" w:rsidRDefault="00881DF4" w:rsidP="00881DF4">
      <w:r>
        <w:t>Times will be 1:00pm-4:00pm</w:t>
      </w:r>
    </w:p>
    <w:p w14:paraId="36537356" w14:textId="43B0562E" w:rsidR="00881DF4" w:rsidRDefault="00881DF4" w:rsidP="00881DF4">
      <w:r>
        <w:t xml:space="preserve">Cost to be 15$ per camp 50$ if </w:t>
      </w:r>
      <w:r w:rsidR="00974E35">
        <w:t>participants</w:t>
      </w:r>
      <w:r>
        <w:t xml:space="preserve"> for all 4</w:t>
      </w:r>
      <w:r w:rsidR="00974E35">
        <w:t xml:space="preserve">, at once </w:t>
      </w:r>
    </w:p>
    <w:p w14:paraId="73CAA558" w14:textId="5F5C546B" w:rsidR="001B1250" w:rsidRDefault="001B1250" w:rsidP="00881DF4">
      <w:r>
        <w:t>These are going to be camps for recoupment, so we want to keep them affordable to draw more participation.</w:t>
      </w:r>
      <w:r w:rsidR="00993E45">
        <w:t xml:space="preserve"> In July when we hold camps we will focus more on registered players and cheerleaders. This will be so that we can have the players and cheerleaders make their conditioning hours for first practices on July 1</w:t>
      </w:r>
      <w:r w:rsidR="00974E35">
        <w:t>4</w:t>
      </w:r>
      <w:r w:rsidR="00993E45">
        <w:t>,2025</w:t>
      </w:r>
    </w:p>
    <w:p w14:paraId="3E1CC454" w14:textId="7CFA4038" w:rsidR="001B1250" w:rsidRDefault="001B1250" w:rsidP="00881DF4">
      <w:r>
        <w:t xml:space="preserve"> </w:t>
      </w:r>
      <w:r w:rsidR="00993E45">
        <w:t xml:space="preserve">Would like all board members present at </w:t>
      </w:r>
      <w:r w:rsidR="00FF6A66">
        <w:t>camps</w:t>
      </w:r>
      <w:r w:rsidR="00974E35">
        <w:t>. A</w:t>
      </w:r>
      <w:r w:rsidR="00993E45">
        <w:t>lso need coaches to be present.</w:t>
      </w:r>
    </w:p>
    <w:p w14:paraId="1D812C61" w14:textId="277EB09D" w:rsidR="00FF6A66" w:rsidRDefault="00FF6A66" w:rsidP="00881DF4">
      <w:r>
        <w:t xml:space="preserve">Cheer does not need field for </w:t>
      </w:r>
      <w:r w:rsidR="004C5452">
        <w:t>camps,</w:t>
      </w:r>
      <w:r>
        <w:t xml:space="preserve"> they will be using the track</w:t>
      </w:r>
      <w:r w:rsidR="00974E35">
        <w:t>,</w:t>
      </w:r>
      <w:r>
        <w:t xml:space="preserve"> and grassy area in front of high school. </w:t>
      </w:r>
    </w:p>
    <w:p w14:paraId="41417A58" w14:textId="1BE7BEC8" w:rsidR="00FF6A66" w:rsidRDefault="00FF6A66" w:rsidP="00881DF4">
      <w:r>
        <w:t>Rite Now air has sent out 25,000 flyers advertising camps to surrounding areas</w:t>
      </w:r>
    </w:p>
    <w:p w14:paraId="6D040441" w14:textId="424A42CA" w:rsidR="001B1250" w:rsidRDefault="00FF6A66" w:rsidP="00881DF4">
      <w:r>
        <w:t>We have had 1000 flyers printed and they need to be handed out with registration flyers, need to have 1000 more flyers printed to hand out</w:t>
      </w:r>
      <w:r w:rsidR="00974E35">
        <w:t>.</w:t>
      </w:r>
    </w:p>
    <w:p w14:paraId="5830993D" w14:textId="4D3C498F" w:rsidR="00776236" w:rsidRDefault="00776236" w:rsidP="00881DF4">
      <w:r>
        <w:t xml:space="preserve">Registrar will need to draft a waiver for all participants. </w:t>
      </w:r>
    </w:p>
    <w:p w14:paraId="2A1B564A" w14:textId="6F713BB2" w:rsidR="00776236" w:rsidRPr="00881DF4" w:rsidRDefault="00776236" w:rsidP="00881DF4">
      <w:r>
        <w:t xml:space="preserve">Registrar will need to draft a registration sheet for all participants </w:t>
      </w:r>
    </w:p>
    <w:p w14:paraId="2E26421D" w14:textId="1DF0997A" w:rsidR="0096137A" w:rsidRDefault="00974E35" w:rsidP="006D4C2F">
      <w:pPr>
        <w:pStyle w:val="Heading1"/>
      </w:pPr>
      <w:r>
        <w:t>Elections Equipment manager, Board members at large</w:t>
      </w:r>
    </w:p>
    <w:p w14:paraId="5D2EDE5E" w14:textId="6E7C54B8" w:rsidR="00974E35" w:rsidRDefault="00974E35" w:rsidP="00974E35">
      <w:r>
        <w:t xml:space="preserve">Phillip Liimatta would like to take the open position for equipment manager, this is a voting position and a board member position. </w:t>
      </w:r>
    </w:p>
    <w:p w14:paraId="3203FE4F" w14:textId="0693350B" w:rsidR="00974E35" w:rsidRDefault="00974E35" w:rsidP="00974E35">
      <w:r>
        <w:t>Brian motions to vote Phillip into the position it is seconded and passes unanimously.</w:t>
      </w:r>
    </w:p>
    <w:p w14:paraId="362CA72F" w14:textId="499C389F" w:rsidR="00974E35" w:rsidRDefault="00974E35" w:rsidP="00974E35">
      <w:r>
        <w:t xml:space="preserve">Malcom Mackendrick would like to take a position as a general board member at large. This is a board member position with non-voting power. </w:t>
      </w:r>
    </w:p>
    <w:p w14:paraId="439C691E" w14:textId="77777777" w:rsidR="00974E35" w:rsidRDefault="00974E35" w:rsidP="00974E35">
      <w:r>
        <w:t xml:space="preserve">Brian Motions to vote Malcom in it is seconded and passes unanimously </w:t>
      </w:r>
    </w:p>
    <w:p w14:paraId="722CF20B" w14:textId="07BBC5B4" w:rsidR="00974E35" w:rsidRDefault="00974E35" w:rsidP="00974E35">
      <w:r>
        <w:t xml:space="preserve">Rich Grissom would like to take a position as a general board member at large. This is a board member position with non-voting power. </w:t>
      </w:r>
    </w:p>
    <w:p w14:paraId="54484DF1" w14:textId="639791F6" w:rsidR="00974E35" w:rsidRPr="00974E35" w:rsidRDefault="00974E35" w:rsidP="00974E35">
      <w:r>
        <w:t xml:space="preserve">Brian motions to </w:t>
      </w:r>
      <w:r w:rsidR="000A2C32">
        <w:t>vote Rich in it is seconded and passes unanimously.</w:t>
      </w:r>
    </w:p>
    <w:p w14:paraId="422B7FCF" w14:textId="6361EF03" w:rsidR="0096137A" w:rsidRDefault="000A2C32" w:rsidP="006D4C2F">
      <w:pPr>
        <w:pStyle w:val="Heading1"/>
      </w:pPr>
      <w:r>
        <w:t>Bylaws</w:t>
      </w:r>
    </w:p>
    <w:p w14:paraId="11597FF8" w14:textId="592DE3F1" w:rsidR="000A2C32" w:rsidRDefault="000A2C32" w:rsidP="000A2C32">
      <w:r>
        <w:t xml:space="preserve">There is a decision to move the bylaw discussions to a committee constating of the President, Vice President, Secretary, Football Coordinator and Cheer Coordinator. </w:t>
      </w:r>
    </w:p>
    <w:p w14:paraId="488E26CC" w14:textId="77777777" w:rsidR="00656221" w:rsidRDefault="000A2C32" w:rsidP="000A2C32">
      <w:r>
        <w:t xml:space="preserve">This committee will meet weekly ideally until next board meeting. The edits will be sent to Brian and made available to all members to look over. </w:t>
      </w:r>
    </w:p>
    <w:p w14:paraId="4B106DAD" w14:textId="20BD2F77" w:rsidR="000A2C32" w:rsidRDefault="00656221" w:rsidP="000A2C32">
      <w:r>
        <w:t xml:space="preserve">Board member positions and </w:t>
      </w:r>
      <w:r w:rsidR="008427B7">
        <w:t>roles</w:t>
      </w:r>
      <w:r>
        <w:t xml:space="preserve"> will be added to bylaws. </w:t>
      </w:r>
    </w:p>
    <w:p w14:paraId="1FEAB4D6" w14:textId="29E6E8B4" w:rsidR="000A2C32" w:rsidRDefault="000A2C32" w:rsidP="000A2C32">
      <w:r w:rsidRPr="000A2C32">
        <w:t>Pondo, and Folsom are forwarding their bylaws for reference</w:t>
      </w:r>
      <w:r>
        <w:t>.</w:t>
      </w:r>
    </w:p>
    <w:p w14:paraId="358A0931" w14:textId="559F4434" w:rsidR="000A2C32" w:rsidRDefault="000A2C32" w:rsidP="000A2C32">
      <w:r>
        <w:t>The “Final Draft” will be sent to an SYF attorney for review and amendment if necessary.</w:t>
      </w:r>
    </w:p>
    <w:p w14:paraId="10D0069D" w14:textId="60F234C6" w:rsidR="000A2C32" w:rsidRDefault="000A2C32" w:rsidP="000A2C32">
      <w:r>
        <w:t xml:space="preserve">It would be best to set a special meeting to finalize with </w:t>
      </w:r>
      <w:r w:rsidR="008427B7">
        <w:t>the whole</w:t>
      </w:r>
      <w:r>
        <w:t xml:space="preserve"> board to </w:t>
      </w:r>
      <w:proofErr w:type="gramStart"/>
      <w:r>
        <w:t>insure</w:t>
      </w:r>
      <w:proofErr w:type="gramEnd"/>
      <w:r>
        <w:t xml:space="preserve"> time to go over all changes with all members. Special meeting date TBD.</w:t>
      </w:r>
    </w:p>
    <w:p w14:paraId="5B124181" w14:textId="60CA0340" w:rsidR="0096137A" w:rsidRDefault="00656221" w:rsidP="00D971AF">
      <w:pPr>
        <w:pStyle w:val="Heading1"/>
      </w:pPr>
      <w:r>
        <w:t xml:space="preserve">Board member and Coaches Uniforms </w:t>
      </w:r>
    </w:p>
    <w:p w14:paraId="28409B7A" w14:textId="0483DB8D" w:rsidR="00656221" w:rsidRPr="00656221" w:rsidRDefault="00656221" w:rsidP="00656221">
      <w:r>
        <w:t xml:space="preserve">Board Members will have a uniform this season, coaches will also be asked to wear a uniform this season. </w:t>
      </w:r>
    </w:p>
    <w:p w14:paraId="3A113364" w14:textId="48B661B3" w:rsidR="00656221" w:rsidRDefault="00656221" w:rsidP="00656221">
      <w:r>
        <w:t>The combination will be a royal blue shirt and black bottoms.  Brian puts in a motion for this combination, it is seconded and passes unanimously.</w:t>
      </w:r>
    </w:p>
    <w:p w14:paraId="44BDE019" w14:textId="37F7D773" w:rsidR="00656221" w:rsidRDefault="00656221" w:rsidP="00656221">
      <w:r>
        <w:t xml:space="preserve">The types and styles are still up for debate. </w:t>
      </w:r>
    </w:p>
    <w:p w14:paraId="527AC9DD" w14:textId="77C63133" w:rsidR="00656221" w:rsidRDefault="00656221" w:rsidP="00656221">
      <w:r>
        <w:lastRenderedPageBreak/>
        <w:t>There was talk of hav</w:t>
      </w:r>
      <w:r w:rsidR="008427B7">
        <w:t>ing</w:t>
      </w:r>
      <w:r>
        <w:t xml:space="preserve"> two different styles of shirts so that every board member could choose a style and be comfortable.</w:t>
      </w:r>
    </w:p>
    <w:p w14:paraId="6F5369EE" w14:textId="77777777" w:rsidR="00656221" w:rsidRDefault="00656221" w:rsidP="00656221">
      <w:r>
        <w:t xml:space="preserve">For the Coaching staff there will be a designated style to be decided at the next meeting. </w:t>
      </w:r>
    </w:p>
    <w:p w14:paraId="1F06EA14" w14:textId="58C1B9D5" w:rsidR="00656221" w:rsidRDefault="00656221" w:rsidP="00656221">
      <w:r>
        <w:t xml:space="preserve">No jeans will be permitted. </w:t>
      </w:r>
      <w:r w:rsidR="008427B7">
        <w:t xml:space="preserve">Black pants, shorts or skort. </w:t>
      </w:r>
    </w:p>
    <w:p w14:paraId="21C087F0" w14:textId="6F67595B" w:rsidR="00656221" w:rsidRDefault="00656221" w:rsidP="00656221">
      <w:r>
        <w:t xml:space="preserve">Emma (Merchandise Coordinator) will work on a design to be printed on board member shirts. There is talk of having something on the back of the shirt so that people will be able to identify a board member easily. </w:t>
      </w:r>
    </w:p>
    <w:p w14:paraId="4855E066" w14:textId="348AC952" w:rsidR="00656221" w:rsidRDefault="008427B7" w:rsidP="00656221">
      <w:r>
        <w:t>Would also like to have matching lanyards for SYF badges this season, the high school has very nice ones, would like to have similar to theirs.</w:t>
      </w:r>
    </w:p>
    <w:p w14:paraId="1E6AA99E" w14:textId="384FED92" w:rsidR="008427B7" w:rsidRDefault="008427B7" w:rsidP="00656221">
      <w:r>
        <w:t xml:space="preserve">With Board members who are also coaches, they should be wearing their board shirts until it is time to go with their team, then they should change into their coaching shirt. After their game they should then change back into their board shirt until </w:t>
      </w:r>
      <w:r w:rsidR="00E73226">
        <w:t>the end</w:t>
      </w:r>
      <w:r>
        <w:t xml:space="preserve"> of day.</w:t>
      </w:r>
    </w:p>
    <w:p w14:paraId="11DBCA98" w14:textId="77777777" w:rsidR="00656221" w:rsidRPr="00656221" w:rsidRDefault="00656221" w:rsidP="00656221"/>
    <w:p w14:paraId="78E707DB" w14:textId="20B20B94" w:rsidR="0096137A" w:rsidRDefault="008427B7" w:rsidP="00D971AF">
      <w:pPr>
        <w:pStyle w:val="Heading1"/>
      </w:pPr>
      <w:r>
        <w:t>EDJC emails and WEbsite</w:t>
      </w:r>
    </w:p>
    <w:p w14:paraId="79B7DDAC" w14:textId="67711BED" w:rsidR="008427B7" w:rsidRDefault="008427B7" w:rsidP="008427B7">
      <w:r>
        <w:t xml:space="preserve">EDJC emails need to be reassigned to new members in new positions. Penny and Lauren should work together on this. </w:t>
      </w:r>
    </w:p>
    <w:p w14:paraId="31ED4CF0" w14:textId="5C406289" w:rsidR="008427B7" w:rsidRDefault="008427B7" w:rsidP="008427B7">
      <w:r>
        <w:t xml:space="preserve">EDJC emails are </w:t>
      </w:r>
      <w:r w:rsidR="00ED3B13">
        <w:t>the property</w:t>
      </w:r>
      <w:r>
        <w:t xml:space="preserve"> of EDJC, and passwords and recovery routes should not be changed. If you have changed your password, please </w:t>
      </w:r>
      <w:r w:rsidR="00ED3B13">
        <w:t>send it</w:t>
      </w:r>
      <w:r>
        <w:t xml:space="preserve"> to Penny so that EDJC will have access to EDJC email.</w:t>
      </w:r>
    </w:p>
    <w:p w14:paraId="1950B74C" w14:textId="0F1E402A" w:rsidR="008427B7" w:rsidRDefault="008427B7" w:rsidP="008427B7">
      <w:r>
        <w:t xml:space="preserve">As of </w:t>
      </w:r>
      <w:r w:rsidR="00ED3B13">
        <w:t>now,</w:t>
      </w:r>
      <w:r>
        <w:t xml:space="preserve"> recovery phone number is Penny’s. </w:t>
      </w:r>
    </w:p>
    <w:p w14:paraId="4D5B4DCD" w14:textId="1007350E" w:rsidR="008427B7" w:rsidRDefault="008427B7" w:rsidP="008427B7">
      <w:r>
        <w:t>Penny and Lauren will work to get through this reassignment ASAP.</w:t>
      </w:r>
    </w:p>
    <w:p w14:paraId="1443A29C" w14:textId="0442EB4A" w:rsidR="008427B7" w:rsidRDefault="008427B7" w:rsidP="008427B7">
      <w:r>
        <w:t xml:space="preserve">After you have been assigned your </w:t>
      </w:r>
      <w:r w:rsidR="00ED3B13">
        <w:t>email,</w:t>
      </w:r>
      <w:r>
        <w:t xml:space="preserve"> you should use this as primary </w:t>
      </w:r>
      <w:r w:rsidR="00ED3B13">
        <w:t>communication</w:t>
      </w:r>
      <w:r>
        <w:t xml:space="preserve"> for </w:t>
      </w:r>
      <w:r w:rsidR="00ED3B13">
        <w:t>all</w:t>
      </w:r>
      <w:r>
        <w:t xml:space="preserve"> your EDJC</w:t>
      </w:r>
      <w:r w:rsidR="00ED3B13">
        <w:t xml:space="preserve"> tasks so that all communication is available through your email.</w:t>
      </w:r>
      <w:r>
        <w:t xml:space="preserve"> </w:t>
      </w:r>
    </w:p>
    <w:p w14:paraId="65DCB351" w14:textId="5BC53A37" w:rsidR="00ED3B13" w:rsidRDefault="00ED3B13" w:rsidP="008427B7">
      <w:r>
        <w:t xml:space="preserve"> </w:t>
      </w:r>
    </w:p>
    <w:p w14:paraId="06A3A428" w14:textId="589D0C80" w:rsidR="00ED3B13" w:rsidRDefault="00ED3B13" w:rsidP="008427B7">
      <w:r>
        <w:t>Website,</w:t>
      </w:r>
    </w:p>
    <w:p w14:paraId="2F34197F" w14:textId="0BBED83F" w:rsidR="00ED3B13" w:rsidRDefault="00ED3B13" w:rsidP="008427B7">
      <w:r>
        <w:t xml:space="preserve">We are currently using blue sombrero but want to switch to team sideline for a better service. Team Sideline offers many things that we do not have with blue sombrero. </w:t>
      </w:r>
    </w:p>
    <w:p w14:paraId="467F0129" w14:textId="41C95EF0" w:rsidR="00ED3B13" w:rsidRDefault="00ED3B13" w:rsidP="008427B7">
      <w:r>
        <w:t xml:space="preserve">Suzy had a zoom meeting with team sideline about set up and would like to take on the project. Lauren would like to help her is she needs. </w:t>
      </w:r>
    </w:p>
    <w:p w14:paraId="64A354A5" w14:textId="236E8CF2" w:rsidR="00ED3B13" w:rsidRDefault="00E73226" w:rsidP="008427B7">
      <w:r>
        <w:t>Also,</w:t>
      </w:r>
      <w:r w:rsidR="00ED3B13">
        <w:t xml:space="preserve"> would like to update our domain name from </w:t>
      </w:r>
    </w:p>
    <w:p w14:paraId="31259245" w14:textId="209E005D" w:rsidR="00ED3B13" w:rsidRDefault="00ED3B13" w:rsidP="008427B7">
      <w:proofErr w:type="spellStart"/>
      <w:r>
        <w:t>EDJC.club</w:t>
      </w:r>
      <w:proofErr w:type="spellEnd"/>
      <w:r>
        <w:t xml:space="preserve"> </w:t>
      </w:r>
      <w:r w:rsidR="00776236">
        <w:t>to</w:t>
      </w:r>
      <w:r>
        <w:t>,</w:t>
      </w:r>
    </w:p>
    <w:p w14:paraId="526DF39C" w14:textId="175BF7AA" w:rsidR="00ED3B13" w:rsidRDefault="00ED3B13" w:rsidP="008427B7">
      <w:r w:rsidRPr="00ED3B13">
        <w:t>jrcourgars.org</w:t>
      </w:r>
    </w:p>
    <w:p w14:paraId="692024FD" w14:textId="35A1CB4F" w:rsidR="00B24957" w:rsidRDefault="00B24957" w:rsidP="008427B7">
      <w:r>
        <w:t xml:space="preserve">There is talk of doing the new website now or waiting until the end of the season, the group seems to want to move into the new website now. </w:t>
      </w:r>
    </w:p>
    <w:p w14:paraId="5C665E03" w14:textId="5D264389" w:rsidR="00ED3B13" w:rsidRDefault="00ED3B13" w:rsidP="008427B7">
      <w:r>
        <w:t xml:space="preserve">There is a motion from Brian to update </w:t>
      </w:r>
      <w:r w:rsidR="00776236">
        <w:t>the domain</w:t>
      </w:r>
      <w:r>
        <w:t xml:space="preserve"> name and switch from blue sombrero to Team Sideline.  It is seconded and passes unanimously. </w:t>
      </w:r>
    </w:p>
    <w:p w14:paraId="079F0C3A" w14:textId="268778FD" w:rsidR="00ED3B13" w:rsidRDefault="00ED3B13" w:rsidP="008427B7">
      <w:r>
        <w:t>Suzy will start the transition process immediately</w:t>
      </w:r>
    </w:p>
    <w:p w14:paraId="1CB3A692" w14:textId="50A73040" w:rsidR="00ED3B13" w:rsidRDefault="00ED3B13" w:rsidP="008427B7">
      <w:r>
        <w:t>Registration will be the priority in the initial set up of the website, since we are in the middle of our registration process. Bree and Suzy will make an external spreadsheet to ensure that nothing is lost in the process.</w:t>
      </w:r>
    </w:p>
    <w:p w14:paraId="4BD03A51" w14:textId="5EE510FA" w:rsidR="00ED3B13" w:rsidRDefault="00E73226" w:rsidP="008427B7">
      <w:r>
        <w:t>Also,</w:t>
      </w:r>
      <w:r w:rsidR="00ED3B13">
        <w:t xml:space="preserve"> the old domain should be made to redirect to the new domain, since we have some items that reference </w:t>
      </w:r>
      <w:proofErr w:type="spellStart"/>
      <w:r w:rsidR="00ED3B13">
        <w:t>EDJC.club</w:t>
      </w:r>
      <w:proofErr w:type="spellEnd"/>
      <w:r w:rsidR="00ED3B13">
        <w:t xml:space="preserve"> or its QR Code. </w:t>
      </w:r>
    </w:p>
    <w:p w14:paraId="4271F02E" w14:textId="7FED3FE3" w:rsidR="00776236" w:rsidRDefault="00776236" w:rsidP="008427B7">
      <w:r>
        <w:t xml:space="preserve">As soon as </w:t>
      </w:r>
      <w:r w:rsidR="00E73226">
        <w:t>the website</w:t>
      </w:r>
      <w:r>
        <w:t xml:space="preserve"> is finished access will be granted as admin to board members as needed or wanted by the board. </w:t>
      </w:r>
    </w:p>
    <w:p w14:paraId="518230E5" w14:textId="68BC6F7E" w:rsidR="00776236" w:rsidRDefault="00776236" w:rsidP="008427B7">
      <w:r>
        <w:t xml:space="preserve">There is also talk of who would be responsible for the website once it is completed , this is still up for debate. </w:t>
      </w:r>
    </w:p>
    <w:p w14:paraId="78E68D5B" w14:textId="77777777" w:rsidR="00776236" w:rsidRDefault="00776236" w:rsidP="008427B7"/>
    <w:p w14:paraId="3D86EE80" w14:textId="77777777" w:rsidR="00776236" w:rsidRPr="008427B7" w:rsidRDefault="00776236" w:rsidP="008427B7"/>
    <w:p w14:paraId="5DB3603E" w14:textId="4B1935D0" w:rsidR="0096137A" w:rsidRDefault="00776236" w:rsidP="00D971AF">
      <w:pPr>
        <w:pStyle w:val="Heading1"/>
      </w:pPr>
      <w:r>
        <w:lastRenderedPageBreak/>
        <w:t xml:space="preserve">Presidents report </w:t>
      </w:r>
    </w:p>
    <w:p w14:paraId="2151769C" w14:textId="06C81919" w:rsidR="00776236" w:rsidRDefault="00776236" w:rsidP="00776236">
      <w:r>
        <w:t xml:space="preserve">Brian attended </w:t>
      </w:r>
      <w:r w:rsidR="00E73226">
        <w:t>a</w:t>
      </w:r>
      <w:r>
        <w:t xml:space="preserve"> SYF league meeting last Thursday February 20</w:t>
      </w:r>
      <w:r w:rsidRPr="00776236">
        <w:rPr>
          <w:vertAlign w:val="superscript"/>
        </w:rPr>
        <w:t>th</w:t>
      </w:r>
      <w:r>
        <w:t>, 2025,</w:t>
      </w:r>
    </w:p>
    <w:p w14:paraId="22281F0E" w14:textId="18446BD8" w:rsidR="00776236" w:rsidRDefault="00776236" w:rsidP="00776236">
      <w:r>
        <w:t xml:space="preserve">In the meeting SYF set the first day of official practice to be Jully 14 2025, also set the Jamboree for two days a Saturday and a Sunday, dates TBD. </w:t>
      </w:r>
      <w:r w:rsidR="0020472E">
        <w:t xml:space="preserve"> EDJC would only be present </w:t>
      </w:r>
      <w:r w:rsidR="00E73226">
        <w:t>on</w:t>
      </w:r>
      <w:r w:rsidR="0020472E">
        <w:t xml:space="preserve"> one date. </w:t>
      </w:r>
    </w:p>
    <w:p w14:paraId="3E0B313C" w14:textId="133A29A8" w:rsidR="0020472E" w:rsidRDefault="0020472E" w:rsidP="00776236">
      <w:r>
        <w:t xml:space="preserve">SYF League is restructuring division brackets which will mean that there are only 5 teams per division, 4 have a chance to play in playoffs. We will still play the same </w:t>
      </w:r>
      <w:r w:rsidR="00E73226">
        <w:t>number</w:t>
      </w:r>
      <w:r>
        <w:t xml:space="preserve"> of games but will have a by week, maybe.  We will also be playing in and out of division games which will give us the opportunity to play Pondo. </w:t>
      </w:r>
    </w:p>
    <w:p w14:paraId="6DB3EDD7" w14:textId="18975BD7" w:rsidR="0020472E" w:rsidRDefault="0020472E" w:rsidP="00776236">
      <w:r>
        <w:t xml:space="preserve">SYF is also rewording the 8 u Blitz rule. </w:t>
      </w:r>
    </w:p>
    <w:p w14:paraId="1BABC624" w14:textId="3DB586A6" w:rsidR="0020472E" w:rsidRDefault="0020472E" w:rsidP="00776236">
      <w:r>
        <w:t xml:space="preserve">Brian would like to further discuss our minimum play rule, in our </w:t>
      </w:r>
      <w:r w:rsidR="00E73226">
        <w:t>bylaws,</w:t>
      </w:r>
      <w:r>
        <w:t xml:space="preserve"> SYF does not have minimum play rule and Brian would like to follow suit. This will come up for debate in the </w:t>
      </w:r>
      <w:r w:rsidR="00E73226">
        <w:t>Bylaw</w:t>
      </w:r>
      <w:r>
        <w:t xml:space="preserve"> committee.</w:t>
      </w:r>
    </w:p>
    <w:p w14:paraId="6B71A908" w14:textId="0E11AA83" w:rsidR="0020472E" w:rsidRDefault="0020472E" w:rsidP="00776236">
      <w:r>
        <w:t xml:space="preserve">Would also like to have a mandatory parent meeting to discuss expectations of both parents and players. </w:t>
      </w:r>
    </w:p>
    <w:p w14:paraId="2CBBD0A5" w14:textId="6F6324A1" w:rsidR="0020472E" w:rsidRDefault="0020472E" w:rsidP="00776236">
      <w:r>
        <w:t>Would also like to make sure that there is a complaint route in place for parents to air their complaint in a productive manner. This can also be discussed and or put into bylaws.</w:t>
      </w:r>
      <w:r w:rsidR="00B24957">
        <w:t xml:space="preserve"> Would also like to implement the “24 Hour” cool off rule for issues.</w:t>
      </w:r>
    </w:p>
    <w:p w14:paraId="0FB18772" w14:textId="7B342E77" w:rsidR="0020472E" w:rsidRPr="00776236" w:rsidRDefault="0020472E" w:rsidP="00776236">
      <w:r>
        <w:t>Cody will draft a complaint form if needed</w:t>
      </w:r>
      <w:r w:rsidR="00B24957">
        <w:t>.</w:t>
      </w:r>
    </w:p>
    <w:p w14:paraId="5CADD676" w14:textId="2C039920" w:rsidR="00FE576D" w:rsidRDefault="00B24957" w:rsidP="00A84617">
      <w:pPr>
        <w:pStyle w:val="Heading1"/>
      </w:pPr>
      <w:bookmarkStart w:id="0" w:name="_Hlk187611992"/>
      <w:r>
        <w:t>Vice President Report</w:t>
      </w:r>
    </w:p>
    <w:p w14:paraId="75DB0635" w14:textId="6321E033" w:rsidR="009F67B9" w:rsidRDefault="009F67B9" w:rsidP="00B24957">
      <w:r>
        <w:t>There is about 38,000</w:t>
      </w:r>
      <w:r w:rsidR="00E73226">
        <w:t>$</w:t>
      </w:r>
      <w:r>
        <w:t xml:space="preserve"> in our accounts</w:t>
      </w:r>
    </w:p>
    <w:p w14:paraId="2592370E" w14:textId="7C0C1052" w:rsidR="00B24957" w:rsidRDefault="00B24957" w:rsidP="00B24957">
      <w:r>
        <w:t>Penny is using a new account, he is working through our taxes and getting us up to date.</w:t>
      </w:r>
    </w:p>
    <w:p w14:paraId="460A93B0" w14:textId="357BCA86" w:rsidR="00B24957" w:rsidRDefault="00B24957" w:rsidP="00B24957">
      <w:r>
        <w:t>For the year</w:t>
      </w:r>
    </w:p>
    <w:p w14:paraId="7065DF81" w14:textId="60440F87" w:rsidR="00B24957" w:rsidRDefault="00B24957" w:rsidP="00B24957">
      <w:r>
        <w:t>2022 We overspent vs our revenue.</w:t>
      </w:r>
    </w:p>
    <w:p w14:paraId="43D87DE9" w14:textId="25A2FEE3" w:rsidR="00B24957" w:rsidRDefault="00B24957" w:rsidP="00B24957">
      <w:r>
        <w:t>2023 we had a 7,000</w:t>
      </w:r>
      <w:r w:rsidR="00E73226">
        <w:t>$</w:t>
      </w:r>
      <w:r>
        <w:t xml:space="preserve"> profit at the end of the season </w:t>
      </w:r>
    </w:p>
    <w:p w14:paraId="67986A0F" w14:textId="791915B1" w:rsidR="00B24957" w:rsidRDefault="00B24957" w:rsidP="00B24957">
      <w:r>
        <w:t>2024 we have a 25,300</w:t>
      </w:r>
      <w:r w:rsidR="00E73226">
        <w:t>$</w:t>
      </w:r>
      <w:r>
        <w:t xml:space="preserve"> profit </w:t>
      </w:r>
    </w:p>
    <w:p w14:paraId="15CB7C01" w14:textId="6933A974" w:rsidR="00B24957" w:rsidRDefault="00B24957" w:rsidP="00B24957">
      <w:r>
        <w:t>For the year 2024 we had a total revenue of 171,524</w:t>
      </w:r>
      <w:r w:rsidR="00E73226">
        <w:t>$</w:t>
      </w:r>
      <w:r>
        <w:t xml:space="preserve"> with 138,297.74</w:t>
      </w:r>
      <w:r w:rsidR="00E73226">
        <w:t>$</w:t>
      </w:r>
      <w:r>
        <w:t xml:space="preserve"> in expenditure equaling a 33,226.26</w:t>
      </w:r>
      <w:r w:rsidR="00E73226">
        <w:t>$</w:t>
      </w:r>
      <w:r>
        <w:t xml:space="preserve"> profit </w:t>
      </w:r>
    </w:p>
    <w:p w14:paraId="4697114C" w14:textId="596CC9C5" w:rsidR="00B24957" w:rsidRDefault="00B24957" w:rsidP="00B24957">
      <w:r>
        <w:t xml:space="preserve">Penny is still working with the DOJ to get our nonprofit status back to active. There are fees that will come along with this. </w:t>
      </w:r>
    </w:p>
    <w:p w14:paraId="7ED9989C" w14:textId="48A82373" w:rsidR="00B24957" w:rsidRDefault="00B24957" w:rsidP="00B24957">
      <w:r>
        <w:t xml:space="preserve">For now, our tax ID number can be used </w:t>
      </w:r>
    </w:p>
    <w:p w14:paraId="6F825820" w14:textId="767BC612" w:rsidR="00BA64EC" w:rsidRDefault="00B24957" w:rsidP="00B24957">
      <w:r>
        <w:t xml:space="preserve">Penny is still working on the Venmo account to get it reactivated, for now we do not have an active Venmo account </w:t>
      </w:r>
    </w:p>
    <w:p w14:paraId="12DE4147" w14:textId="371F6D1D" w:rsidR="00B24957" w:rsidRDefault="00B24957" w:rsidP="00B24957">
      <w:r>
        <w:t xml:space="preserve">In the </w:t>
      </w:r>
      <w:r w:rsidR="00E73226">
        <w:t>meantime,</w:t>
      </w:r>
      <w:r>
        <w:t xml:space="preserve"> our square account is working and can be used to take card payments</w:t>
      </w:r>
    </w:p>
    <w:p w14:paraId="68041AFE" w14:textId="4C02BFAA" w:rsidR="00BA64EC" w:rsidRDefault="00BA64EC" w:rsidP="00B24957">
      <w:r>
        <w:t xml:space="preserve">Brian would like both Penny and Bree to be on the bank account and for them to set up a time to do this ASAP </w:t>
      </w:r>
    </w:p>
    <w:p w14:paraId="11CF159C" w14:textId="5F704AFA" w:rsidR="00B24957" w:rsidRDefault="009F67B9" w:rsidP="00B24957">
      <w:r>
        <w:t xml:space="preserve">There </w:t>
      </w:r>
      <w:r w:rsidR="00E73226">
        <w:t>are</w:t>
      </w:r>
      <w:r>
        <w:t xml:space="preserve"> talks about updating our sponsorship form, maybe adding a glossy colored flyer or possibly a leaflet to hand out to businesses. </w:t>
      </w:r>
    </w:p>
    <w:p w14:paraId="203B365E" w14:textId="72DF4FFA" w:rsidR="009F67B9" w:rsidRDefault="009F67B9" w:rsidP="00B24957">
      <w:r>
        <w:t xml:space="preserve">Would also like to talk about starting a scholarship fundraising effort </w:t>
      </w:r>
    </w:p>
    <w:p w14:paraId="11EF84C1" w14:textId="77777777" w:rsidR="009F67B9" w:rsidRDefault="009F67B9" w:rsidP="00B24957"/>
    <w:p w14:paraId="104A0C65" w14:textId="11353A2C" w:rsidR="009F67B9" w:rsidRDefault="009F67B9" w:rsidP="00B24957">
      <w:pPr>
        <w:rPr>
          <w:b/>
          <w:bCs/>
          <w:sz w:val="24"/>
          <w:szCs w:val="24"/>
        </w:rPr>
      </w:pPr>
      <w:r w:rsidRPr="009F67B9">
        <w:rPr>
          <w:b/>
          <w:bCs/>
          <w:sz w:val="24"/>
          <w:szCs w:val="24"/>
        </w:rPr>
        <w:t>Football Coordinator Report</w:t>
      </w:r>
    </w:p>
    <w:p w14:paraId="7904A8A5" w14:textId="20D20202" w:rsidR="009F67B9" w:rsidRDefault="009F67B9" w:rsidP="00B24957">
      <w:pPr>
        <w:rPr>
          <w:szCs w:val="22"/>
        </w:rPr>
      </w:pPr>
      <w:r>
        <w:rPr>
          <w:szCs w:val="22"/>
        </w:rPr>
        <w:t xml:space="preserve">Cody would like to set a date for gear count and coordination, would also like to set in place sheets for inventory. </w:t>
      </w:r>
    </w:p>
    <w:p w14:paraId="2AEBF169" w14:textId="0A9A7A5C" w:rsidR="009F67B9" w:rsidRDefault="00E73226" w:rsidP="00B24957">
      <w:pPr>
        <w:rPr>
          <w:szCs w:val="22"/>
        </w:rPr>
      </w:pPr>
      <w:r>
        <w:rPr>
          <w:szCs w:val="22"/>
        </w:rPr>
        <w:t>Cody would</w:t>
      </w:r>
      <w:r w:rsidR="009F67B9">
        <w:rPr>
          <w:szCs w:val="22"/>
        </w:rPr>
        <w:t xml:space="preserve"> like to work on structuring </w:t>
      </w:r>
      <w:proofErr w:type="gramStart"/>
      <w:r w:rsidR="009F67B9">
        <w:rPr>
          <w:szCs w:val="22"/>
        </w:rPr>
        <w:t>practice,</w:t>
      </w:r>
      <w:proofErr w:type="gramEnd"/>
      <w:r w:rsidR="009F67B9">
        <w:rPr>
          <w:szCs w:val="22"/>
        </w:rPr>
        <w:t xml:space="preserve"> he wants to make sure that all of the kids are involved and no one is left out. Would also like to implement the use of clocks to maintain structure.</w:t>
      </w:r>
    </w:p>
    <w:p w14:paraId="3EDF081C" w14:textId="4050E5D6" w:rsidR="009F67B9" w:rsidRDefault="009F67B9" w:rsidP="00B24957">
      <w:pPr>
        <w:rPr>
          <w:szCs w:val="22"/>
        </w:rPr>
      </w:pPr>
      <w:r>
        <w:rPr>
          <w:szCs w:val="22"/>
        </w:rPr>
        <w:t>Would also like to get together with Coach Placek to discuss running some of the high schools plays and practice plans.</w:t>
      </w:r>
    </w:p>
    <w:p w14:paraId="3AA31E04" w14:textId="48BA31E8" w:rsidR="009F67B9" w:rsidRDefault="009F67B9" w:rsidP="00B24957">
      <w:pPr>
        <w:rPr>
          <w:szCs w:val="22"/>
        </w:rPr>
      </w:pPr>
      <w:r>
        <w:rPr>
          <w:szCs w:val="22"/>
        </w:rPr>
        <w:lastRenderedPageBreak/>
        <w:t xml:space="preserve">Cody also will be using </w:t>
      </w:r>
      <w:proofErr w:type="spellStart"/>
      <w:r>
        <w:rPr>
          <w:szCs w:val="22"/>
        </w:rPr>
        <w:t>Hudl</w:t>
      </w:r>
      <w:proofErr w:type="spellEnd"/>
      <w:r>
        <w:rPr>
          <w:szCs w:val="22"/>
        </w:rPr>
        <w:t xml:space="preserve">, this will track </w:t>
      </w:r>
      <w:r w:rsidR="00E73226">
        <w:rPr>
          <w:szCs w:val="22"/>
        </w:rPr>
        <w:t>all</w:t>
      </w:r>
      <w:r>
        <w:rPr>
          <w:szCs w:val="22"/>
        </w:rPr>
        <w:t xml:space="preserve"> the plays and video footage, Cody will handle all of the uploads for this. </w:t>
      </w:r>
    </w:p>
    <w:p w14:paraId="2D75F9BA" w14:textId="6246697A" w:rsidR="009F67B9" w:rsidRDefault="009F67B9" w:rsidP="00B24957">
      <w:pPr>
        <w:rPr>
          <w:szCs w:val="22"/>
        </w:rPr>
      </w:pPr>
      <w:r>
        <w:rPr>
          <w:szCs w:val="22"/>
        </w:rPr>
        <w:t xml:space="preserve">Cody would like to see discipline tighten </w:t>
      </w:r>
      <w:r w:rsidR="00E73226">
        <w:rPr>
          <w:szCs w:val="22"/>
        </w:rPr>
        <w:t>up;</w:t>
      </w:r>
      <w:r>
        <w:rPr>
          <w:szCs w:val="22"/>
        </w:rPr>
        <w:t xml:space="preserve"> he would like to make sure that there is a clear layout of how this will be handled this year.</w:t>
      </w:r>
    </w:p>
    <w:p w14:paraId="4E6AEF42" w14:textId="16BE4FA2" w:rsidR="009F67B9" w:rsidRDefault="009F67B9" w:rsidP="00B24957">
      <w:pPr>
        <w:rPr>
          <w:szCs w:val="22"/>
        </w:rPr>
      </w:pPr>
      <w:r>
        <w:rPr>
          <w:szCs w:val="22"/>
        </w:rPr>
        <w:t xml:space="preserve">Would also like to talk about implementing a GPA program for the older participants. </w:t>
      </w:r>
      <w:r w:rsidR="00A17601">
        <w:rPr>
          <w:szCs w:val="22"/>
        </w:rPr>
        <w:t>Maybe work on a tutoring program to give the participants a chance to work on homework or a project if need be.</w:t>
      </w:r>
    </w:p>
    <w:p w14:paraId="4517D683" w14:textId="5DDC28CE" w:rsidR="00A17601" w:rsidRDefault="00A17601" w:rsidP="00B24957">
      <w:pPr>
        <w:rPr>
          <w:szCs w:val="22"/>
        </w:rPr>
      </w:pPr>
      <w:r>
        <w:rPr>
          <w:szCs w:val="22"/>
        </w:rPr>
        <w:t>Would also like to talk about Thursday practices being a film study or other activity</w:t>
      </w:r>
    </w:p>
    <w:p w14:paraId="0DC6FB7A" w14:textId="639CB96D" w:rsidR="00A17601" w:rsidRDefault="00A17601" w:rsidP="00B24957">
      <w:pPr>
        <w:rPr>
          <w:szCs w:val="22"/>
        </w:rPr>
      </w:pPr>
      <w:r>
        <w:rPr>
          <w:szCs w:val="22"/>
        </w:rPr>
        <w:t xml:space="preserve">For later practice if we are using the top fields lights will be needed, also lines in the grass are talked about. </w:t>
      </w:r>
    </w:p>
    <w:p w14:paraId="154626CF" w14:textId="2A4743BE" w:rsidR="00A17601" w:rsidRPr="009F67B9" w:rsidRDefault="00A17601" w:rsidP="00B24957">
      <w:pPr>
        <w:rPr>
          <w:szCs w:val="22"/>
        </w:rPr>
      </w:pPr>
      <w:r>
        <w:rPr>
          <w:szCs w:val="22"/>
        </w:rPr>
        <w:t>Brian requested a meeting with the high school to discuss field time for this year. Cody and Coach Volek are talked about being present for this.</w:t>
      </w:r>
    </w:p>
    <w:p w14:paraId="4845AD55" w14:textId="77777777" w:rsidR="00B24957" w:rsidRDefault="00B24957" w:rsidP="00B24957">
      <w:pPr>
        <w:rPr>
          <w:b/>
          <w:bCs/>
          <w:sz w:val="24"/>
          <w:szCs w:val="24"/>
        </w:rPr>
      </w:pPr>
    </w:p>
    <w:p w14:paraId="3CF1DBBD" w14:textId="6830DCC4" w:rsidR="00A17601" w:rsidRDefault="00A17601" w:rsidP="00B24957">
      <w:pPr>
        <w:rPr>
          <w:b/>
          <w:bCs/>
          <w:sz w:val="24"/>
          <w:szCs w:val="24"/>
        </w:rPr>
      </w:pPr>
      <w:r>
        <w:rPr>
          <w:b/>
          <w:bCs/>
          <w:sz w:val="24"/>
          <w:szCs w:val="24"/>
        </w:rPr>
        <w:t>CHEER COORDINATOR REPORT</w:t>
      </w:r>
    </w:p>
    <w:p w14:paraId="7BE8A13A" w14:textId="41D744CF" w:rsidR="00A17601" w:rsidRDefault="00A17601" w:rsidP="00B24957">
      <w:pPr>
        <w:rPr>
          <w:szCs w:val="22"/>
        </w:rPr>
      </w:pPr>
      <w:r>
        <w:rPr>
          <w:szCs w:val="22"/>
        </w:rPr>
        <w:t xml:space="preserve">Jill would like to hold practices Monday through Thursday for the duration of the season with using Thursday as a bonding day.  This will be mandatory even after jamboree. </w:t>
      </w:r>
    </w:p>
    <w:p w14:paraId="5867B745" w14:textId="0437DA14" w:rsidR="00A17601" w:rsidRDefault="00A17601" w:rsidP="00B24957">
      <w:pPr>
        <w:rPr>
          <w:szCs w:val="22"/>
        </w:rPr>
      </w:pPr>
      <w:r>
        <w:rPr>
          <w:szCs w:val="22"/>
        </w:rPr>
        <w:t xml:space="preserve">Cheer will </w:t>
      </w:r>
      <w:r w:rsidR="00082E68">
        <w:rPr>
          <w:szCs w:val="22"/>
        </w:rPr>
        <w:t xml:space="preserve">be practicing on the grassy field this year and Jill would like to have the practices closed. There can be a parent only designated area.  There is talk about maybe using the tennis courts if needed or wanted. </w:t>
      </w:r>
    </w:p>
    <w:p w14:paraId="1BA93CFD" w14:textId="76139173" w:rsidR="00082E68" w:rsidRDefault="00082E68" w:rsidP="00B24957">
      <w:pPr>
        <w:rPr>
          <w:szCs w:val="22"/>
        </w:rPr>
      </w:pPr>
      <w:r>
        <w:rPr>
          <w:szCs w:val="22"/>
        </w:rPr>
        <w:t xml:space="preserve">Jill is requesting an additional cheer mat sized 16x10, it is inflatable and can be used for both cheer and football. The cost is 500$. Jill will put a vote on the chat if needed. </w:t>
      </w:r>
    </w:p>
    <w:p w14:paraId="4603D1D5" w14:textId="61F327C6" w:rsidR="00082E68" w:rsidRDefault="00082E68" w:rsidP="00B24957">
      <w:pPr>
        <w:rPr>
          <w:szCs w:val="22"/>
        </w:rPr>
      </w:pPr>
      <w:r>
        <w:rPr>
          <w:szCs w:val="22"/>
        </w:rPr>
        <w:t xml:space="preserve">The new cheer uniforms have been designed for the upcoming season, the cost is at 413$ which is 13 over budget, Jill says we can use the revenue from the cheer </w:t>
      </w:r>
      <w:r w:rsidR="00BA64EC">
        <w:rPr>
          <w:szCs w:val="22"/>
        </w:rPr>
        <w:t>clinics</w:t>
      </w:r>
      <w:r>
        <w:rPr>
          <w:szCs w:val="22"/>
        </w:rPr>
        <w:t xml:space="preserve"> to cover the difference. </w:t>
      </w:r>
    </w:p>
    <w:p w14:paraId="7FFC5480" w14:textId="7416BF60" w:rsidR="00082E68" w:rsidRDefault="00082E68" w:rsidP="00B24957">
      <w:pPr>
        <w:rPr>
          <w:szCs w:val="22"/>
        </w:rPr>
      </w:pPr>
      <w:r>
        <w:rPr>
          <w:szCs w:val="22"/>
        </w:rPr>
        <w:t xml:space="preserve">Union Mine is offering their cheer </w:t>
      </w:r>
      <w:r w:rsidR="00BA64EC">
        <w:rPr>
          <w:szCs w:val="22"/>
        </w:rPr>
        <w:t>program</w:t>
      </w:r>
      <w:r>
        <w:rPr>
          <w:szCs w:val="22"/>
        </w:rPr>
        <w:t xml:space="preserve"> cheaper than </w:t>
      </w:r>
      <w:proofErr w:type="gramStart"/>
      <w:r>
        <w:rPr>
          <w:szCs w:val="22"/>
        </w:rPr>
        <w:t>our</w:t>
      </w:r>
      <w:proofErr w:type="gramEnd"/>
      <w:r>
        <w:rPr>
          <w:szCs w:val="22"/>
        </w:rPr>
        <w:t xml:space="preserve"> for the next 30 days, Jill would like to put an additional discount onto our registration to match or beat what Union Mine is offering. There is talk about this and it is decided to leave it where it is and see what happens after a few camps.</w:t>
      </w:r>
    </w:p>
    <w:p w14:paraId="7D4E0B6D" w14:textId="7374A2F6" w:rsidR="00082E68" w:rsidRDefault="00082E68" w:rsidP="00B24957">
      <w:pPr>
        <w:rPr>
          <w:szCs w:val="22"/>
        </w:rPr>
      </w:pPr>
      <w:r>
        <w:rPr>
          <w:szCs w:val="22"/>
        </w:rPr>
        <w:t xml:space="preserve">For Cheer Camps and clinics jill would like to ask for cash only payments, this is easier for her to track. We will need to </w:t>
      </w:r>
      <w:r w:rsidR="00BA64EC">
        <w:rPr>
          <w:szCs w:val="22"/>
        </w:rPr>
        <w:t>get</w:t>
      </w:r>
      <w:r>
        <w:rPr>
          <w:szCs w:val="22"/>
        </w:rPr>
        <w:t xml:space="preserve"> receipts to make sure that payments are accounted for. </w:t>
      </w:r>
    </w:p>
    <w:p w14:paraId="7D7DF150" w14:textId="7F31F0B5" w:rsidR="00082E68" w:rsidRDefault="00082E68" w:rsidP="00B24957">
      <w:pPr>
        <w:rPr>
          <w:szCs w:val="22"/>
        </w:rPr>
      </w:pPr>
      <w:r>
        <w:rPr>
          <w:szCs w:val="22"/>
        </w:rPr>
        <w:t>Currently there are 15 girls registered for cheer camp/clinics.</w:t>
      </w:r>
    </w:p>
    <w:p w14:paraId="5EAB250F" w14:textId="576BB494" w:rsidR="00BA64EC" w:rsidRDefault="00BA64EC" w:rsidP="00B24957">
      <w:pPr>
        <w:rPr>
          <w:szCs w:val="22"/>
        </w:rPr>
      </w:pPr>
      <w:r>
        <w:rPr>
          <w:szCs w:val="22"/>
        </w:rPr>
        <w:t xml:space="preserve">Jill would like to implement the use of text message chats for her teams this year. </w:t>
      </w:r>
    </w:p>
    <w:p w14:paraId="5C9284DD" w14:textId="630280A5" w:rsidR="00BA64EC" w:rsidRDefault="00082E68" w:rsidP="00B24957">
      <w:pPr>
        <w:rPr>
          <w:szCs w:val="22"/>
        </w:rPr>
      </w:pPr>
      <w:r>
        <w:rPr>
          <w:szCs w:val="22"/>
        </w:rPr>
        <w:t xml:space="preserve">Jill would like to implement the use of weights for the </w:t>
      </w:r>
      <w:r w:rsidR="00BA64EC">
        <w:rPr>
          <w:szCs w:val="22"/>
        </w:rPr>
        <w:t>girl’s</w:t>
      </w:r>
      <w:r>
        <w:rPr>
          <w:szCs w:val="22"/>
        </w:rPr>
        <w:t xml:space="preserve"> ankles this year. She would like to ask the parents to purchase these. The average cost is around 5-10$. There is </w:t>
      </w:r>
      <w:r w:rsidR="00BA64EC">
        <w:rPr>
          <w:szCs w:val="22"/>
        </w:rPr>
        <w:t>talk</w:t>
      </w:r>
      <w:r>
        <w:rPr>
          <w:szCs w:val="22"/>
        </w:rPr>
        <w:t xml:space="preserve"> of having some of these weights at the practices so that if girls forget </w:t>
      </w:r>
      <w:r w:rsidR="00BA64EC">
        <w:rPr>
          <w:szCs w:val="22"/>
        </w:rPr>
        <w:t>them,</w:t>
      </w:r>
      <w:r>
        <w:rPr>
          <w:szCs w:val="22"/>
        </w:rPr>
        <w:t xml:space="preserve"> they will always be available.</w:t>
      </w:r>
    </w:p>
    <w:p w14:paraId="3BAFC5B6" w14:textId="2610382B" w:rsidR="00082E68" w:rsidRDefault="00BA64EC" w:rsidP="00B24957">
      <w:pPr>
        <w:rPr>
          <w:szCs w:val="22"/>
        </w:rPr>
      </w:pPr>
      <w:r>
        <w:rPr>
          <w:szCs w:val="22"/>
        </w:rPr>
        <w:t xml:space="preserve">There is an upcoming coach’s clinic in Las Vegas that costs 130$ for registration and Jill would like her staff to attend this. The total cost of the organization will be 7 coaches 910$. Coaches will be responsible for their own travel, food and board. </w:t>
      </w:r>
      <w:r w:rsidR="00082E68">
        <w:rPr>
          <w:szCs w:val="22"/>
        </w:rPr>
        <w:t xml:space="preserve"> </w:t>
      </w:r>
      <w:r>
        <w:rPr>
          <w:szCs w:val="22"/>
        </w:rPr>
        <w:t xml:space="preserve">Brian suggested reaching out to the High School because they paid for some of the coaches to attend a foot ball coaching clinic in Reno. </w:t>
      </w:r>
    </w:p>
    <w:p w14:paraId="1C731575" w14:textId="55DE00E9" w:rsidR="00BA64EC" w:rsidRDefault="00BA64EC" w:rsidP="00B24957">
      <w:pPr>
        <w:rPr>
          <w:szCs w:val="22"/>
        </w:rPr>
      </w:pPr>
      <w:r>
        <w:rPr>
          <w:szCs w:val="22"/>
        </w:rPr>
        <w:t>As of this meeting there are 8 girls registered for the season</w:t>
      </w:r>
      <w:r w:rsidR="00187AB4">
        <w:rPr>
          <w:szCs w:val="22"/>
        </w:rPr>
        <w:t>,</w:t>
      </w:r>
      <w:r>
        <w:rPr>
          <w:szCs w:val="22"/>
        </w:rPr>
        <w:t xml:space="preserve"> and no</w:t>
      </w:r>
      <w:r w:rsidR="00187AB4">
        <w:rPr>
          <w:szCs w:val="22"/>
        </w:rPr>
        <w:t>ne</w:t>
      </w:r>
      <w:r>
        <w:rPr>
          <w:szCs w:val="22"/>
        </w:rPr>
        <w:t xml:space="preserve"> of which are returning. </w:t>
      </w:r>
    </w:p>
    <w:p w14:paraId="726354B6" w14:textId="77777777" w:rsidR="00287AE0" w:rsidRDefault="00287AE0" w:rsidP="00B24957">
      <w:pPr>
        <w:rPr>
          <w:szCs w:val="22"/>
        </w:rPr>
      </w:pPr>
    </w:p>
    <w:p w14:paraId="03635154" w14:textId="128EBA5D" w:rsidR="00082E68" w:rsidRDefault="00287AE0" w:rsidP="00B24957">
      <w:pPr>
        <w:rPr>
          <w:b/>
          <w:bCs/>
          <w:sz w:val="24"/>
          <w:szCs w:val="24"/>
        </w:rPr>
      </w:pPr>
      <w:r>
        <w:rPr>
          <w:b/>
          <w:bCs/>
          <w:sz w:val="24"/>
          <w:szCs w:val="24"/>
        </w:rPr>
        <w:t>TREASUER REPORT</w:t>
      </w:r>
    </w:p>
    <w:p w14:paraId="225D5A3A" w14:textId="6CF8C3A6" w:rsidR="00287AE0" w:rsidRDefault="00287AE0" w:rsidP="00B24957">
      <w:pPr>
        <w:rPr>
          <w:szCs w:val="22"/>
        </w:rPr>
      </w:pPr>
      <w:r>
        <w:rPr>
          <w:szCs w:val="22"/>
        </w:rPr>
        <w:t xml:space="preserve">Nothing to report currently. Bree still has not taken over the books or accounting due to Penny finalizing the DOJ and Tax issues and needing access to these records at this time </w:t>
      </w:r>
    </w:p>
    <w:p w14:paraId="79BE64AA" w14:textId="16322B98" w:rsidR="00287AE0" w:rsidRDefault="00287AE0" w:rsidP="00B24957">
      <w:pPr>
        <w:rPr>
          <w:szCs w:val="22"/>
        </w:rPr>
      </w:pPr>
      <w:r>
        <w:rPr>
          <w:szCs w:val="22"/>
        </w:rPr>
        <w:t>Brian would like Bree to be on the bank account with Penny, as of right now Brian and Penny are the ones on the accounts.</w:t>
      </w:r>
    </w:p>
    <w:p w14:paraId="0FF7DB04" w14:textId="77777777" w:rsidR="00287AE0" w:rsidRDefault="00287AE0" w:rsidP="00B24957">
      <w:pPr>
        <w:rPr>
          <w:szCs w:val="22"/>
        </w:rPr>
      </w:pPr>
    </w:p>
    <w:p w14:paraId="564BCBF7" w14:textId="77777777" w:rsidR="00287AE0" w:rsidRDefault="00287AE0" w:rsidP="00B24957">
      <w:pPr>
        <w:rPr>
          <w:szCs w:val="22"/>
        </w:rPr>
      </w:pPr>
    </w:p>
    <w:p w14:paraId="489388C4" w14:textId="77777777" w:rsidR="00287AE0" w:rsidRDefault="00287AE0" w:rsidP="00B24957">
      <w:pPr>
        <w:rPr>
          <w:szCs w:val="22"/>
        </w:rPr>
      </w:pPr>
    </w:p>
    <w:p w14:paraId="2023F19F" w14:textId="0F850F26" w:rsidR="00287AE0" w:rsidRPr="00287AE0" w:rsidRDefault="00287AE0" w:rsidP="00B24957">
      <w:pPr>
        <w:rPr>
          <w:b/>
          <w:bCs/>
          <w:sz w:val="24"/>
          <w:szCs w:val="24"/>
        </w:rPr>
      </w:pPr>
      <w:r w:rsidRPr="00287AE0">
        <w:rPr>
          <w:b/>
          <w:bCs/>
          <w:sz w:val="24"/>
          <w:szCs w:val="24"/>
        </w:rPr>
        <w:lastRenderedPageBreak/>
        <w:t>REGISTRAR REPORT</w:t>
      </w:r>
    </w:p>
    <w:p w14:paraId="491B3E63" w14:textId="292F1BF5" w:rsidR="00287AE0" w:rsidRDefault="00287AE0" w:rsidP="00B24957">
      <w:pPr>
        <w:rPr>
          <w:szCs w:val="22"/>
        </w:rPr>
      </w:pPr>
      <w:r>
        <w:rPr>
          <w:szCs w:val="22"/>
        </w:rPr>
        <w:t xml:space="preserve">Suzy will need </w:t>
      </w:r>
      <w:r w:rsidR="003623B8">
        <w:rPr>
          <w:szCs w:val="22"/>
        </w:rPr>
        <w:t>the binders</w:t>
      </w:r>
      <w:r>
        <w:rPr>
          <w:szCs w:val="22"/>
        </w:rPr>
        <w:t xml:space="preserve"> from all coaches to set in place a filing system for this </w:t>
      </w:r>
      <w:r w:rsidR="00F53153">
        <w:rPr>
          <w:szCs w:val="22"/>
        </w:rPr>
        <w:t>year’s</w:t>
      </w:r>
      <w:r>
        <w:rPr>
          <w:szCs w:val="22"/>
        </w:rPr>
        <w:t xml:space="preserve"> documentation. </w:t>
      </w:r>
    </w:p>
    <w:p w14:paraId="69F771D6" w14:textId="1BA8D156" w:rsidR="00287AE0" w:rsidRDefault="00287AE0" w:rsidP="00B24957">
      <w:pPr>
        <w:rPr>
          <w:szCs w:val="22"/>
        </w:rPr>
      </w:pPr>
      <w:r>
        <w:rPr>
          <w:szCs w:val="22"/>
        </w:rPr>
        <w:t xml:space="preserve">Suzy would also like to have access to the previous </w:t>
      </w:r>
      <w:r w:rsidR="00F53153">
        <w:rPr>
          <w:szCs w:val="22"/>
        </w:rPr>
        <w:t>year’s</w:t>
      </w:r>
      <w:r>
        <w:rPr>
          <w:szCs w:val="22"/>
        </w:rPr>
        <w:t xml:space="preserve"> </w:t>
      </w:r>
      <w:r w:rsidR="003623B8">
        <w:rPr>
          <w:szCs w:val="22"/>
        </w:rPr>
        <w:t xml:space="preserve">paperwork to ensure that it is filed and kept in a secure location. She would also like to create a filing procedure to match this. </w:t>
      </w:r>
    </w:p>
    <w:p w14:paraId="0FBA2D4D" w14:textId="3C2308BF" w:rsidR="003623B8" w:rsidRDefault="003623B8" w:rsidP="00B24957">
      <w:pPr>
        <w:rPr>
          <w:szCs w:val="22"/>
        </w:rPr>
      </w:pPr>
      <w:r>
        <w:rPr>
          <w:szCs w:val="22"/>
        </w:rPr>
        <w:t xml:space="preserve">Brian would like to start keeping more of the documents in digital form, except for the items that require a wet signature.  This transition would require a document scanner. </w:t>
      </w:r>
    </w:p>
    <w:p w14:paraId="64193547" w14:textId="175615AC" w:rsidR="003623B8" w:rsidRDefault="003623B8" w:rsidP="00B24957">
      <w:pPr>
        <w:rPr>
          <w:szCs w:val="22"/>
        </w:rPr>
      </w:pPr>
      <w:r>
        <w:rPr>
          <w:szCs w:val="22"/>
        </w:rPr>
        <w:t xml:space="preserve">Suzy says that when we update the website the registration part of the website can hold the documents there and save the documents that we request it to save for up to 7 years.  There is also talk of keeping some hard copies as backup. </w:t>
      </w:r>
    </w:p>
    <w:p w14:paraId="2CD667A2" w14:textId="77777777" w:rsidR="003623B8" w:rsidRPr="003623B8" w:rsidRDefault="003623B8" w:rsidP="00B24957">
      <w:pPr>
        <w:rPr>
          <w:b/>
          <w:bCs/>
          <w:sz w:val="24"/>
          <w:szCs w:val="24"/>
        </w:rPr>
      </w:pPr>
    </w:p>
    <w:p w14:paraId="22E6DD91" w14:textId="5B4E3971" w:rsidR="003623B8" w:rsidRDefault="003623B8" w:rsidP="00B24957">
      <w:pPr>
        <w:rPr>
          <w:b/>
          <w:bCs/>
          <w:sz w:val="24"/>
          <w:szCs w:val="24"/>
        </w:rPr>
      </w:pPr>
      <w:r>
        <w:rPr>
          <w:b/>
          <w:bCs/>
          <w:sz w:val="24"/>
          <w:szCs w:val="24"/>
        </w:rPr>
        <w:t>SAFETY REPORT</w:t>
      </w:r>
    </w:p>
    <w:p w14:paraId="5B861F17" w14:textId="00490498" w:rsidR="003623B8" w:rsidRDefault="003623B8" w:rsidP="00B24957">
      <w:pPr>
        <w:rPr>
          <w:szCs w:val="22"/>
        </w:rPr>
      </w:pPr>
      <w:r>
        <w:rPr>
          <w:szCs w:val="22"/>
        </w:rPr>
        <w:t xml:space="preserve">Cristal is still in need of contact info Adam says that he will forward this to her. </w:t>
      </w:r>
    </w:p>
    <w:p w14:paraId="5940CAE5" w14:textId="42797B20" w:rsidR="003623B8" w:rsidRDefault="003623B8" w:rsidP="00B24957">
      <w:pPr>
        <w:rPr>
          <w:szCs w:val="22"/>
        </w:rPr>
      </w:pPr>
      <w:proofErr w:type="spellStart"/>
      <w:r>
        <w:rPr>
          <w:szCs w:val="22"/>
        </w:rPr>
        <w:t>Cristial</w:t>
      </w:r>
      <w:proofErr w:type="spellEnd"/>
      <w:r>
        <w:rPr>
          <w:szCs w:val="22"/>
        </w:rPr>
        <w:t xml:space="preserve"> would also like to see who we would need to be CPR certified. If we would like the Head coaches, the whole coaching staff and/or the board members. This is still up for debate.</w:t>
      </w:r>
    </w:p>
    <w:p w14:paraId="3513AC75" w14:textId="1FD44B3E" w:rsidR="003623B8" w:rsidRDefault="003623B8" w:rsidP="00B24957">
      <w:pPr>
        <w:rPr>
          <w:szCs w:val="22"/>
        </w:rPr>
      </w:pPr>
      <w:proofErr w:type="spellStart"/>
      <w:r>
        <w:rPr>
          <w:szCs w:val="22"/>
        </w:rPr>
        <w:t>Cristial</w:t>
      </w:r>
      <w:proofErr w:type="spellEnd"/>
      <w:r>
        <w:rPr>
          <w:szCs w:val="22"/>
        </w:rPr>
        <w:t xml:space="preserve"> will need to be re-certified as a trainer but has all of the necessary equipment to complete the training and certification. Would still need to find out how much </w:t>
      </w:r>
      <w:proofErr w:type="spellStart"/>
      <w:r>
        <w:rPr>
          <w:szCs w:val="22"/>
        </w:rPr>
        <w:t>if</w:t>
      </w:r>
      <w:proofErr w:type="spellEnd"/>
      <w:r>
        <w:rPr>
          <w:szCs w:val="22"/>
        </w:rPr>
        <w:t xml:space="preserve"> would cost to generate the certification cards.</w:t>
      </w:r>
    </w:p>
    <w:p w14:paraId="64EB6DBD" w14:textId="77777777" w:rsidR="003623B8" w:rsidRDefault="003623B8" w:rsidP="00B24957">
      <w:pPr>
        <w:rPr>
          <w:szCs w:val="22"/>
        </w:rPr>
      </w:pPr>
    </w:p>
    <w:p w14:paraId="5905EC90" w14:textId="1AC76B73" w:rsidR="003623B8" w:rsidRDefault="003623B8" w:rsidP="00B24957">
      <w:pPr>
        <w:rPr>
          <w:b/>
          <w:bCs/>
          <w:sz w:val="24"/>
          <w:szCs w:val="24"/>
        </w:rPr>
      </w:pPr>
      <w:r>
        <w:rPr>
          <w:b/>
          <w:bCs/>
          <w:sz w:val="24"/>
          <w:szCs w:val="24"/>
        </w:rPr>
        <w:t xml:space="preserve">FUNDRAISING REPORT </w:t>
      </w:r>
    </w:p>
    <w:p w14:paraId="7B8F8175" w14:textId="0D0F2366" w:rsidR="003623B8" w:rsidRDefault="00B70406" w:rsidP="00B24957">
      <w:pPr>
        <w:rPr>
          <w:szCs w:val="22"/>
        </w:rPr>
      </w:pPr>
      <w:r w:rsidRPr="00B70406">
        <w:rPr>
          <w:szCs w:val="22"/>
        </w:rPr>
        <w:t>Kassidy i</w:t>
      </w:r>
      <w:r>
        <w:rPr>
          <w:szCs w:val="22"/>
        </w:rPr>
        <w:t xml:space="preserve">s working on an event calendar, to track the upcoming fundraising events that she has planned. She would like to do one per month at least. Once this is complete, she will attach to emails. Brian would also like her to add this to our group me event calendar. </w:t>
      </w:r>
    </w:p>
    <w:p w14:paraId="5CFD39A5" w14:textId="77777777" w:rsidR="00B70406" w:rsidRDefault="00B70406" w:rsidP="00B24957">
      <w:pPr>
        <w:rPr>
          <w:szCs w:val="22"/>
        </w:rPr>
      </w:pPr>
      <w:r>
        <w:rPr>
          <w:szCs w:val="22"/>
        </w:rPr>
        <w:t>She has a Bingo night scheduled tentatively for April 5</w:t>
      </w:r>
      <w:r w:rsidRPr="00B70406">
        <w:rPr>
          <w:szCs w:val="22"/>
          <w:vertAlign w:val="superscript"/>
        </w:rPr>
        <w:t>th</w:t>
      </w:r>
      <w:r>
        <w:rPr>
          <w:szCs w:val="22"/>
        </w:rPr>
        <w:t xml:space="preserve"> at Chateau Duvall Winery. She would like to start selling games for this to see how many people are going to attend. </w:t>
      </w:r>
    </w:p>
    <w:p w14:paraId="7DB47EBD" w14:textId="126407B9" w:rsidR="00B70406" w:rsidRDefault="00B70406" w:rsidP="00B24957">
      <w:pPr>
        <w:rPr>
          <w:szCs w:val="22"/>
        </w:rPr>
      </w:pPr>
      <w:r>
        <w:rPr>
          <w:szCs w:val="22"/>
        </w:rPr>
        <w:t xml:space="preserve">The </w:t>
      </w:r>
      <w:proofErr w:type="spellStart"/>
      <w:r>
        <w:rPr>
          <w:szCs w:val="22"/>
        </w:rPr>
        <w:t>Eggstravaganza</w:t>
      </w:r>
      <w:proofErr w:type="spellEnd"/>
      <w:r>
        <w:rPr>
          <w:szCs w:val="22"/>
        </w:rPr>
        <w:t xml:space="preserve"> is also scheduled for April to coincide with Easter Sunday.</w:t>
      </w:r>
    </w:p>
    <w:p w14:paraId="7F21FD3F" w14:textId="0403AC0C" w:rsidR="00B70406" w:rsidRDefault="00B70406" w:rsidP="00B24957">
      <w:pPr>
        <w:rPr>
          <w:szCs w:val="22"/>
        </w:rPr>
      </w:pPr>
      <w:r>
        <w:rPr>
          <w:szCs w:val="22"/>
        </w:rPr>
        <w:t>She would also like to hold car washes in May.</w:t>
      </w:r>
    </w:p>
    <w:p w14:paraId="4585654C" w14:textId="280CB35B" w:rsidR="00B70406" w:rsidRDefault="00B70406" w:rsidP="00B24957">
      <w:pPr>
        <w:rPr>
          <w:szCs w:val="22"/>
        </w:rPr>
      </w:pPr>
      <w:r>
        <w:rPr>
          <w:szCs w:val="22"/>
        </w:rPr>
        <w:t xml:space="preserve">There </w:t>
      </w:r>
      <w:proofErr w:type="gramStart"/>
      <w:r>
        <w:rPr>
          <w:szCs w:val="22"/>
        </w:rPr>
        <w:t>is</w:t>
      </w:r>
      <w:proofErr w:type="gramEnd"/>
      <w:r>
        <w:rPr>
          <w:szCs w:val="22"/>
        </w:rPr>
        <w:t xml:space="preserve"> talks about the Kids expo and also joining a booth at the county fair again this year. This is still up for debate. There </w:t>
      </w:r>
      <w:proofErr w:type="gramStart"/>
      <w:r>
        <w:rPr>
          <w:szCs w:val="22"/>
        </w:rPr>
        <w:t>is</w:t>
      </w:r>
      <w:proofErr w:type="gramEnd"/>
      <w:r>
        <w:rPr>
          <w:szCs w:val="22"/>
        </w:rPr>
        <w:t xml:space="preserve"> also talks about the Fourth of July family fair at the </w:t>
      </w:r>
      <w:proofErr w:type="spellStart"/>
      <w:r w:rsidR="00E73226">
        <w:rPr>
          <w:szCs w:val="22"/>
        </w:rPr>
        <w:t>fair grounds</w:t>
      </w:r>
      <w:proofErr w:type="spellEnd"/>
      <w:r>
        <w:rPr>
          <w:szCs w:val="22"/>
        </w:rPr>
        <w:t xml:space="preserve"> but this would require us to sell something that is not a food item. </w:t>
      </w:r>
    </w:p>
    <w:p w14:paraId="5951E140" w14:textId="2135DB51" w:rsidR="005914E0" w:rsidRDefault="005914E0" w:rsidP="00B24957">
      <w:pPr>
        <w:rPr>
          <w:szCs w:val="22"/>
        </w:rPr>
      </w:pPr>
      <w:r>
        <w:rPr>
          <w:szCs w:val="22"/>
        </w:rPr>
        <w:t xml:space="preserve">There is also talk about a Spaghetti Feed maybe over summer maybe held at the Moose Lodge. This is still up for debate. </w:t>
      </w:r>
    </w:p>
    <w:p w14:paraId="5E783A83" w14:textId="77777777" w:rsidR="005914E0" w:rsidRDefault="005914E0" w:rsidP="00B24957">
      <w:pPr>
        <w:rPr>
          <w:szCs w:val="22"/>
        </w:rPr>
      </w:pPr>
    </w:p>
    <w:p w14:paraId="2AB3B2CE" w14:textId="77F49E0C" w:rsidR="005914E0" w:rsidRDefault="005914E0" w:rsidP="00B24957">
      <w:pPr>
        <w:rPr>
          <w:b/>
          <w:bCs/>
          <w:sz w:val="24"/>
          <w:szCs w:val="24"/>
        </w:rPr>
      </w:pPr>
      <w:r w:rsidRPr="005914E0">
        <w:rPr>
          <w:b/>
          <w:bCs/>
          <w:sz w:val="24"/>
          <w:szCs w:val="24"/>
        </w:rPr>
        <w:t>C</w:t>
      </w:r>
      <w:r>
        <w:rPr>
          <w:b/>
          <w:bCs/>
          <w:sz w:val="24"/>
          <w:szCs w:val="24"/>
        </w:rPr>
        <w:t xml:space="preserve">OMMUNICATIONS REPORT </w:t>
      </w:r>
    </w:p>
    <w:p w14:paraId="4924EB38" w14:textId="0409CE9D" w:rsidR="005914E0" w:rsidRDefault="005914E0" w:rsidP="00B24957">
      <w:pPr>
        <w:rPr>
          <w:szCs w:val="22"/>
        </w:rPr>
      </w:pPr>
      <w:r>
        <w:rPr>
          <w:szCs w:val="22"/>
        </w:rPr>
        <w:t xml:space="preserve">Nothing to report </w:t>
      </w:r>
    </w:p>
    <w:p w14:paraId="6FAEC5CA" w14:textId="77777777" w:rsidR="005914E0" w:rsidRDefault="005914E0" w:rsidP="00B24957">
      <w:pPr>
        <w:rPr>
          <w:szCs w:val="22"/>
        </w:rPr>
      </w:pPr>
    </w:p>
    <w:p w14:paraId="0F4A4C35" w14:textId="0A2D4BDA" w:rsidR="005914E0" w:rsidRDefault="005914E0" w:rsidP="00B24957">
      <w:pPr>
        <w:rPr>
          <w:b/>
          <w:bCs/>
          <w:sz w:val="24"/>
          <w:szCs w:val="24"/>
        </w:rPr>
      </w:pPr>
      <w:r w:rsidRPr="005914E0">
        <w:rPr>
          <w:b/>
          <w:bCs/>
          <w:sz w:val="24"/>
          <w:szCs w:val="24"/>
        </w:rPr>
        <w:t>MERCHANDISE REPORT</w:t>
      </w:r>
    </w:p>
    <w:p w14:paraId="18AFEABB" w14:textId="59195DB4" w:rsidR="005914E0" w:rsidRDefault="005914E0" w:rsidP="00B24957">
      <w:pPr>
        <w:rPr>
          <w:szCs w:val="22"/>
        </w:rPr>
      </w:pPr>
      <w:r>
        <w:rPr>
          <w:szCs w:val="22"/>
        </w:rPr>
        <w:t xml:space="preserve">Emma is working on new designs for the upcoming seasons. She would like to stick to a classic style and make them appealing to all.  As of right now she has a design for a crew neck sweatshirt and a t shirt. She would like to include an option of athleisure shorts. </w:t>
      </w:r>
      <w:r w:rsidR="00D677C1">
        <w:rPr>
          <w:szCs w:val="22"/>
        </w:rPr>
        <w:t xml:space="preserve"> She would also like to implement special styles and designs for special events such as Breast Cancer Awareness Month and our rival games. </w:t>
      </w:r>
    </w:p>
    <w:p w14:paraId="15D3760B" w14:textId="230948CF" w:rsidR="005914E0" w:rsidRDefault="005914E0" w:rsidP="00B24957">
      <w:pPr>
        <w:rPr>
          <w:szCs w:val="22"/>
        </w:rPr>
      </w:pPr>
      <w:r>
        <w:rPr>
          <w:szCs w:val="22"/>
        </w:rPr>
        <w:t xml:space="preserve">Emma would also like to go through </w:t>
      </w:r>
      <w:r w:rsidR="00D677C1">
        <w:rPr>
          <w:szCs w:val="22"/>
        </w:rPr>
        <w:t>the inventory</w:t>
      </w:r>
      <w:r>
        <w:rPr>
          <w:szCs w:val="22"/>
        </w:rPr>
        <w:t xml:space="preserve"> of last </w:t>
      </w:r>
      <w:r w:rsidR="00E73226">
        <w:rPr>
          <w:szCs w:val="22"/>
        </w:rPr>
        <w:t>year’s</w:t>
      </w:r>
      <w:r>
        <w:rPr>
          <w:szCs w:val="22"/>
        </w:rPr>
        <w:t xml:space="preserve"> items that are left over and maybe offer these at a discounted price. </w:t>
      </w:r>
    </w:p>
    <w:p w14:paraId="7D1D4E75" w14:textId="11358876" w:rsidR="00D677C1" w:rsidRDefault="00D677C1" w:rsidP="00B24957">
      <w:pPr>
        <w:rPr>
          <w:szCs w:val="22"/>
        </w:rPr>
      </w:pPr>
      <w:r>
        <w:rPr>
          <w:szCs w:val="22"/>
        </w:rPr>
        <w:t xml:space="preserve">There is also talk of a screen press that is </w:t>
      </w:r>
      <w:r w:rsidR="00E73226">
        <w:rPr>
          <w:szCs w:val="22"/>
        </w:rPr>
        <w:t>available,</w:t>
      </w:r>
      <w:r>
        <w:rPr>
          <w:szCs w:val="22"/>
        </w:rPr>
        <w:t xml:space="preserve"> and Emma would like to have access to this so she can try it out and see if it is something that we can use at games to create merch. Jill says that she has it and she has tried it and it works very well and she can show Emma how to use it. </w:t>
      </w:r>
    </w:p>
    <w:p w14:paraId="5A4525E2" w14:textId="42F9A596" w:rsidR="00D677C1" w:rsidRDefault="00D677C1" w:rsidP="00B24957">
      <w:pPr>
        <w:rPr>
          <w:szCs w:val="22"/>
        </w:rPr>
      </w:pPr>
      <w:r>
        <w:rPr>
          <w:szCs w:val="22"/>
        </w:rPr>
        <w:t xml:space="preserve">There is also talk of Camp shirts, these are shirts that are for Heck week in July or August. Emma says that she will work on a design for this. She would like to know the approximate number of how many shirts would be needed for this. This is still up for debate. </w:t>
      </w:r>
    </w:p>
    <w:p w14:paraId="36DB6CCD" w14:textId="7376C30B" w:rsidR="00D677C1" w:rsidRDefault="00D677C1" w:rsidP="00B24957">
      <w:pPr>
        <w:rPr>
          <w:szCs w:val="22"/>
        </w:rPr>
      </w:pPr>
      <w:r>
        <w:rPr>
          <w:szCs w:val="22"/>
        </w:rPr>
        <w:lastRenderedPageBreak/>
        <w:t xml:space="preserve">Emma would also like to know if she has a budget to </w:t>
      </w:r>
      <w:proofErr w:type="spellStart"/>
      <w:r>
        <w:rPr>
          <w:szCs w:val="22"/>
        </w:rPr>
        <w:t>strat</w:t>
      </w:r>
      <w:proofErr w:type="spellEnd"/>
      <w:r>
        <w:rPr>
          <w:szCs w:val="22"/>
        </w:rPr>
        <w:t xml:space="preserve"> with for the work that is needed to get ready for the upcoming season. Penny says that Emma should come up with a budget and bring it for approval.</w:t>
      </w:r>
    </w:p>
    <w:p w14:paraId="6F29E04E" w14:textId="77777777" w:rsidR="00D677C1" w:rsidRDefault="00D677C1" w:rsidP="00B24957">
      <w:pPr>
        <w:rPr>
          <w:szCs w:val="22"/>
        </w:rPr>
      </w:pPr>
    </w:p>
    <w:p w14:paraId="4913540B" w14:textId="503B9DA2" w:rsidR="00D677C1" w:rsidRDefault="00D677C1" w:rsidP="00B24957">
      <w:pPr>
        <w:rPr>
          <w:b/>
          <w:bCs/>
          <w:sz w:val="24"/>
          <w:szCs w:val="24"/>
        </w:rPr>
      </w:pPr>
      <w:r w:rsidRPr="00D677C1">
        <w:rPr>
          <w:b/>
          <w:bCs/>
          <w:sz w:val="24"/>
          <w:szCs w:val="24"/>
        </w:rPr>
        <w:t>CONCESSIONS REPORT</w:t>
      </w:r>
    </w:p>
    <w:p w14:paraId="1EBC613E" w14:textId="0C48781E" w:rsidR="00D677C1" w:rsidRDefault="00D677C1" w:rsidP="00B24957">
      <w:pPr>
        <w:rPr>
          <w:szCs w:val="22"/>
        </w:rPr>
      </w:pPr>
      <w:r>
        <w:rPr>
          <w:szCs w:val="22"/>
        </w:rPr>
        <w:t xml:space="preserve">Adam has </w:t>
      </w:r>
      <w:r w:rsidR="00E73226">
        <w:rPr>
          <w:szCs w:val="22"/>
        </w:rPr>
        <w:t>investigated</w:t>
      </w:r>
      <w:r>
        <w:rPr>
          <w:szCs w:val="22"/>
        </w:rPr>
        <w:t xml:space="preserve"> the serve safe certification, he will need to be certified as a manager which will cost 180$. Additional serve safe food handling cards for board members or volunteers will be 7$ </w:t>
      </w:r>
      <w:r w:rsidR="00E73226">
        <w:rPr>
          <w:szCs w:val="22"/>
        </w:rPr>
        <w:t>apiece</w:t>
      </w:r>
      <w:r>
        <w:rPr>
          <w:szCs w:val="22"/>
        </w:rPr>
        <w:t xml:space="preserve">. </w:t>
      </w:r>
    </w:p>
    <w:p w14:paraId="3017D2A9" w14:textId="002D1A92" w:rsidR="00D677C1" w:rsidRDefault="00D677C1" w:rsidP="00B24957">
      <w:pPr>
        <w:rPr>
          <w:szCs w:val="22"/>
        </w:rPr>
      </w:pPr>
      <w:r>
        <w:rPr>
          <w:szCs w:val="22"/>
        </w:rPr>
        <w:t>Brian makes a motion to pass the cost of 180$ for Adam to complete the serve safe management certification, it passes unanimously.</w:t>
      </w:r>
    </w:p>
    <w:p w14:paraId="6B472A06" w14:textId="1493751B" w:rsidR="00D677C1" w:rsidRDefault="00D677C1" w:rsidP="00B24957">
      <w:pPr>
        <w:rPr>
          <w:szCs w:val="22"/>
        </w:rPr>
      </w:pPr>
      <w:r>
        <w:rPr>
          <w:szCs w:val="22"/>
        </w:rPr>
        <w:t xml:space="preserve">With the new need for serve safe </w:t>
      </w:r>
      <w:r w:rsidR="003D23B0">
        <w:rPr>
          <w:szCs w:val="22"/>
        </w:rPr>
        <w:t>personnel</w:t>
      </w:r>
      <w:r>
        <w:rPr>
          <w:szCs w:val="22"/>
        </w:rPr>
        <w:t xml:space="preserve"> Adam says that the snack bar will have to adjust to only selling </w:t>
      </w:r>
      <w:r w:rsidR="003D23B0">
        <w:rPr>
          <w:szCs w:val="22"/>
        </w:rPr>
        <w:t>prepackaged</w:t>
      </w:r>
      <w:r>
        <w:rPr>
          <w:szCs w:val="22"/>
        </w:rPr>
        <w:t xml:space="preserve"> foods or items that he has prepared </w:t>
      </w:r>
      <w:r w:rsidR="003D23B0">
        <w:rPr>
          <w:szCs w:val="22"/>
        </w:rPr>
        <w:t xml:space="preserve">in his kitchen and wrapped to be sold at the games or events. </w:t>
      </w:r>
      <w:proofErr w:type="gramStart"/>
      <w:r w:rsidR="003D23B0">
        <w:rPr>
          <w:szCs w:val="22"/>
        </w:rPr>
        <w:t>Also</w:t>
      </w:r>
      <w:proofErr w:type="gramEnd"/>
      <w:r w:rsidR="003D23B0">
        <w:rPr>
          <w:szCs w:val="22"/>
        </w:rPr>
        <w:t xml:space="preserve"> with the need </w:t>
      </w:r>
      <w:r w:rsidR="00E73226">
        <w:rPr>
          <w:szCs w:val="22"/>
        </w:rPr>
        <w:t>for</w:t>
      </w:r>
      <w:r w:rsidR="003D23B0">
        <w:rPr>
          <w:szCs w:val="22"/>
        </w:rPr>
        <w:t xml:space="preserve"> the volunteers that are handling food inn the snack bar to be certified there is talk of having a concessions committee, or possibly offering a benefit to potential volunteers such as a discount on registration plus there hours being cleared if they would commit to being certified and volunteering time in the snack bar at games. There is a motion to pass this, but it is pushed to the next meeting so that the details can be figured out. </w:t>
      </w:r>
    </w:p>
    <w:p w14:paraId="16FA917A" w14:textId="77777777" w:rsidR="003D23B0" w:rsidRDefault="003D23B0" w:rsidP="00B24957">
      <w:pPr>
        <w:rPr>
          <w:szCs w:val="22"/>
        </w:rPr>
      </w:pPr>
      <w:r>
        <w:rPr>
          <w:szCs w:val="22"/>
        </w:rPr>
        <w:t xml:space="preserve">Adam will work with Kristy and Ben with our game schedule to see what games they can commit to. </w:t>
      </w:r>
    </w:p>
    <w:p w14:paraId="498ADCD6" w14:textId="77777777" w:rsidR="003D23B0" w:rsidRDefault="003D23B0" w:rsidP="00B24957">
      <w:pPr>
        <w:rPr>
          <w:szCs w:val="22"/>
        </w:rPr>
      </w:pPr>
    </w:p>
    <w:p w14:paraId="16570E45" w14:textId="6FBC4F4A" w:rsidR="003D23B0" w:rsidRDefault="003D23B0" w:rsidP="00B24957">
      <w:pPr>
        <w:rPr>
          <w:b/>
          <w:bCs/>
          <w:sz w:val="24"/>
          <w:szCs w:val="24"/>
        </w:rPr>
      </w:pPr>
      <w:r w:rsidRPr="003D23B0">
        <w:rPr>
          <w:b/>
          <w:bCs/>
          <w:sz w:val="24"/>
          <w:szCs w:val="24"/>
        </w:rPr>
        <w:t xml:space="preserve">VOLUNTEER REPORT </w:t>
      </w:r>
    </w:p>
    <w:p w14:paraId="67343F88" w14:textId="68F04F04" w:rsidR="003D23B0" w:rsidRDefault="003D23B0" w:rsidP="00B24957">
      <w:pPr>
        <w:rPr>
          <w:szCs w:val="22"/>
        </w:rPr>
      </w:pPr>
      <w:r>
        <w:rPr>
          <w:szCs w:val="22"/>
        </w:rPr>
        <w:t xml:space="preserve">Sarah has </w:t>
      </w:r>
      <w:r w:rsidR="00E73226">
        <w:rPr>
          <w:szCs w:val="22"/>
        </w:rPr>
        <w:t>investigated</w:t>
      </w:r>
      <w:r>
        <w:rPr>
          <w:szCs w:val="22"/>
        </w:rPr>
        <w:t xml:space="preserve"> the software sign up genius, this is something that a lot of families are familiar with, since it is used often in the school system to organize volunteers. There is a free option which she has downloaded and looked through, but she thinks that we will need to updated version to accomplish what we need, the cost for this is 270$ per year. </w:t>
      </w:r>
    </w:p>
    <w:p w14:paraId="35BB5E85" w14:textId="601ABEDA" w:rsidR="003D23B0" w:rsidRDefault="003D23B0" w:rsidP="00B24957">
      <w:pPr>
        <w:rPr>
          <w:szCs w:val="22"/>
        </w:rPr>
      </w:pPr>
      <w:r>
        <w:rPr>
          <w:szCs w:val="22"/>
        </w:rPr>
        <w:t xml:space="preserve">The new website that will be created has an option to organize volunteer work within itself, so the decision is made to wait and see if that can fill the need of this.  </w:t>
      </w:r>
    </w:p>
    <w:p w14:paraId="7A2282B7" w14:textId="77777777" w:rsidR="003D23B0" w:rsidRDefault="003D23B0" w:rsidP="00B24957">
      <w:pPr>
        <w:rPr>
          <w:szCs w:val="22"/>
        </w:rPr>
      </w:pPr>
    </w:p>
    <w:p w14:paraId="29247DFE" w14:textId="3C5CDAA1" w:rsidR="003D23B0" w:rsidRDefault="003D23B0" w:rsidP="00B24957">
      <w:pPr>
        <w:rPr>
          <w:b/>
          <w:bCs/>
          <w:sz w:val="24"/>
          <w:szCs w:val="24"/>
        </w:rPr>
      </w:pPr>
      <w:r>
        <w:rPr>
          <w:b/>
          <w:bCs/>
          <w:sz w:val="24"/>
          <w:szCs w:val="24"/>
        </w:rPr>
        <w:t>OTHER</w:t>
      </w:r>
    </w:p>
    <w:p w14:paraId="0E888CA7" w14:textId="3269B594" w:rsidR="003D23B0" w:rsidRDefault="003D23B0" w:rsidP="00B24957">
      <w:pPr>
        <w:rPr>
          <w:szCs w:val="22"/>
        </w:rPr>
      </w:pPr>
      <w:r>
        <w:rPr>
          <w:szCs w:val="22"/>
        </w:rPr>
        <w:t xml:space="preserve">There is talk of having a tablet for our operations. This will help with registration, volunteer hours front gate and merch sales. </w:t>
      </w:r>
    </w:p>
    <w:p w14:paraId="359A6F44" w14:textId="340BB44B" w:rsidR="00E73226" w:rsidRDefault="00E73226" w:rsidP="00B24957">
      <w:pPr>
        <w:rPr>
          <w:szCs w:val="22"/>
        </w:rPr>
      </w:pPr>
      <w:r>
        <w:rPr>
          <w:szCs w:val="22"/>
        </w:rPr>
        <w:t xml:space="preserve">Lauren will look into purchase options with and without a cellular plan </w:t>
      </w:r>
    </w:p>
    <w:p w14:paraId="514F23AF" w14:textId="11342B2A" w:rsidR="00E73226" w:rsidRDefault="00E73226" w:rsidP="00B24957">
      <w:pPr>
        <w:rPr>
          <w:szCs w:val="22"/>
        </w:rPr>
      </w:pPr>
      <w:r>
        <w:rPr>
          <w:szCs w:val="22"/>
        </w:rPr>
        <w:t xml:space="preserve">This can be discussed more at the next meeting. </w:t>
      </w:r>
    </w:p>
    <w:p w14:paraId="60CDC08F" w14:textId="77777777" w:rsidR="00E73226" w:rsidRDefault="00E73226" w:rsidP="00B24957">
      <w:pPr>
        <w:rPr>
          <w:szCs w:val="22"/>
        </w:rPr>
      </w:pPr>
    </w:p>
    <w:p w14:paraId="34F21D7B" w14:textId="77777777" w:rsidR="00E73226" w:rsidRPr="003D23B0" w:rsidRDefault="00E73226" w:rsidP="00B24957">
      <w:pPr>
        <w:rPr>
          <w:szCs w:val="22"/>
        </w:rPr>
      </w:pPr>
    </w:p>
    <w:bookmarkEnd w:id="0"/>
    <w:p w14:paraId="403ED123" w14:textId="68099130" w:rsidR="00D971AF" w:rsidRDefault="005A1D36" w:rsidP="006D4C2F">
      <w:pPr>
        <w:pStyle w:val="Heading2"/>
        <w:rPr>
          <w:rFonts w:eastAsiaTheme="minorEastAsia" w:cstheme="minorBidi"/>
        </w:rPr>
      </w:pPr>
      <w:r>
        <w:rPr>
          <w:rFonts w:eastAsiaTheme="minorEastAsia" w:cstheme="minorBidi"/>
        </w:rPr>
        <w:t xml:space="preserve">Next meeting </w:t>
      </w:r>
      <w:r w:rsidR="00E73226">
        <w:rPr>
          <w:rFonts w:eastAsiaTheme="minorEastAsia" w:cstheme="minorBidi"/>
        </w:rPr>
        <w:t xml:space="preserve">March 13, 2025, at 6:30pm in Room P12 </w:t>
      </w:r>
    </w:p>
    <w:p w14:paraId="25A1FF2F" w14:textId="56DAF415" w:rsidR="00E73226" w:rsidRPr="00E73226" w:rsidRDefault="00E73226" w:rsidP="00E73226">
      <w:r>
        <w:t>Will be posted to GroupMe</w:t>
      </w:r>
    </w:p>
    <w:p w14:paraId="5F151F14" w14:textId="77777777" w:rsidR="00D971AF" w:rsidRDefault="00D971AF" w:rsidP="00876655"/>
    <w:p w14:paraId="368AC519" w14:textId="209D282C" w:rsidR="00E73226" w:rsidRDefault="005A1D36" w:rsidP="00876655">
      <w:r>
        <w:t xml:space="preserve">Motion to adjourn meeting at </w:t>
      </w:r>
      <w:r w:rsidR="00E73226">
        <w:t>9:12pm</w:t>
      </w:r>
    </w:p>
    <w:p w14:paraId="5341A69E" w14:textId="77777777" w:rsidR="005A1D36" w:rsidRDefault="005A1D36" w:rsidP="00876655"/>
    <w:p w14:paraId="4ACA0989" w14:textId="38085ECD" w:rsidR="00E73226" w:rsidRPr="00E73226" w:rsidRDefault="005A1D36" w:rsidP="00876655">
      <w:r>
        <w:t xml:space="preserve">Minutes prepared by </w:t>
      </w:r>
      <w:r w:rsidR="00E73226">
        <w:t xml:space="preserve">Lauren Liimatta, El Dorado Junior Cougars Secretary </w:t>
      </w:r>
    </w:p>
    <w:sectPr w:rsidR="00E73226" w:rsidRPr="00E73226"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980FA" w14:textId="77777777" w:rsidR="009D5EA7" w:rsidRDefault="009D5EA7">
      <w:r>
        <w:separator/>
      </w:r>
    </w:p>
  </w:endnote>
  <w:endnote w:type="continuationSeparator" w:id="0">
    <w:p w14:paraId="08767D25" w14:textId="77777777" w:rsidR="009D5EA7" w:rsidRDefault="009D5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7C42" w14:textId="77777777" w:rsidR="009D5EA7" w:rsidRDefault="009D5EA7">
      <w:r>
        <w:separator/>
      </w:r>
    </w:p>
  </w:footnote>
  <w:footnote w:type="continuationSeparator" w:id="0">
    <w:p w14:paraId="260B3953" w14:textId="77777777" w:rsidR="009D5EA7" w:rsidRDefault="009D5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2D26F5"/>
    <w:multiLevelType w:val="hybridMultilevel"/>
    <w:tmpl w:val="AF8AB998"/>
    <w:lvl w:ilvl="0" w:tplc="CC88066C">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50CB4"/>
    <w:multiLevelType w:val="hybridMultilevel"/>
    <w:tmpl w:val="E1E0D038"/>
    <w:lvl w:ilvl="0" w:tplc="E244F00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E43D06"/>
    <w:multiLevelType w:val="hybridMultilevel"/>
    <w:tmpl w:val="4A4251CE"/>
    <w:lvl w:ilvl="0" w:tplc="93EC319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F4062"/>
    <w:multiLevelType w:val="hybridMultilevel"/>
    <w:tmpl w:val="587A9358"/>
    <w:lvl w:ilvl="0" w:tplc="907438BE">
      <w:numFmt w:val="bullet"/>
      <w:lvlText w:val="-"/>
      <w:lvlJc w:val="left"/>
      <w:pPr>
        <w:ind w:left="420" w:hanging="360"/>
      </w:pPr>
      <w:rPr>
        <w:rFonts w:ascii="Century Gothic" w:eastAsiaTheme="minorEastAsia" w:hAnsi="Century Gothic"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001640"/>
    <w:multiLevelType w:val="hybridMultilevel"/>
    <w:tmpl w:val="A5F2D5E2"/>
    <w:lvl w:ilvl="0" w:tplc="8A1266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3"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163FA2"/>
    <w:multiLevelType w:val="hybridMultilevel"/>
    <w:tmpl w:val="E35A785C"/>
    <w:lvl w:ilvl="0" w:tplc="7D5485E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19"/>
  </w:num>
  <w:num w:numId="2" w16cid:durableId="1433237341">
    <w:abstractNumId w:val="27"/>
  </w:num>
  <w:num w:numId="3" w16cid:durableId="855968409">
    <w:abstractNumId w:val="14"/>
  </w:num>
  <w:num w:numId="4" w16cid:durableId="595095095">
    <w:abstractNumId w:val="11"/>
  </w:num>
  <w:num w:numId="5" w16cid:durableId="1960843496">
    <w:abstractNumId w:val="15"/>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28"/>
  </w:num>
  <w:num w:numId="17" w16cid:durableId="1842545932">
    <w:abstractNumId w:val="30"/>
  </w:num>
  <w:num w:numId="18" w16cid:durableId="596598419">
    <w:abstractNumId w:val="29"/>
  </w:num>
  <w:num w:numId="19" w16cid:durableId="683166105">
    <w:abstractNumId w:val="9"/>
  </w:num>
  <w:num w:numId="20" w16cid:durableId="1095974319">
    <w:abstractNumId w:val="21"/>
  </w:num>
  <w:num w:numId="21" w16cid:durableId="169105883">
    <w:abstractNumId w:val="20"/>
  </w:num>
  <w:num w:numId="22" w16cid:durableId="312177512">
    <w:abstractNumId w:val="16"/>
  </w:num>
  <w:num w:numId="23" w16cid:durableId="883828405">
    <w:abstractNumId w:val="24"/>
  </w:num>
  <w:num w:numId="24" w16cid:durableId="250281992">
    <w:abstractNumId w:val="10"/>
  </w:num>
  <w:num w:numId="25" w16cid:durableId="132061629">
    <w:abstractNumId w:val="31"/>
  </w:num>
  <w:num w:numId="26" w16cid:durableId="1347053146">
    <w:abstractNumId w:val="23"/>
  </w:num>
  <w:num w:numId="27" w16cid:durableId="64570531">
    <w:abstractNumId w:val="26"/>
  </w:num>
  <w:num w:numId="28" w16cid:durableId="892815479">
    <w:abstractNumId w:val="18"/>
  </w:num>
  <w:num w:numId="29" w16cid:durableId="114834260">
    <w:abstractNumId w:val="22"/>
  </w:num>
  <w:num w:numId="30" w16cid:durableId="1035886252">
    <w:abstractNumId w:val="17"/>
  </w:num>
  <w:num w:numId="31" w16cid:durableId="82068029">
    <w:abstractNumId w:val="12"/>
  </w:num>
  <w:num w:numId="32" w16cid:durableId="1163155417">
    <w:abstractNumId w:val="13"/>
  </w:num>
  <w:num w:numId="33" w16cid:durableId="20410109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81D4D"/>
    <w:rsid w:val="00082E68"/>
    <w:rsid w:val="00090F53"/>
    <w:rsid w:val="000A16D1"/>
    <w:rsid w:val="000A2C32"/>
    <w:rsid w:val="000D1B9D"/>
    <w:rsid w:val="000F21A5"/>
    <w:rsid w:val="000F631B"/>
    <w:rsid w:val="0011687A"/>
    <w:rsid w:val="00151E11"/>
    <w:rsid w:val="00184799"/>
    <w:rsid w:val="00187AB4"/>
    <w:rsid w:val="0019575F"/>
    <w:rsid w:val="00196BE1"/>
    <w:rsid w:val="001B1250"/>
    <w:rsid w:val="001E1CC8"/>
    <w:rsid w:val="001F613B"/>
    <w:rsid w:val="0020472E"/>
    <w:rsid w:val="002373C1"/>
    <w:rsid w:val="002534D0"/>
    <w:rsid w:val="00287AE0"/>
    <w:rsid w:val="002A2B44"/>
    <w:rsid w:val="002A3FCB"/>
    <w:rsid w:val="002C7F09"/>
    <w:rsid w:val="002D3701"/>
    <w:rsid w:val="002E40C0"/>
    <w:rsid w:val="0033665D"/>
    <w:rsid w:val="003521AD"/>
    <w:rsid w:val="003530ED"/>
    <w:rsid w:val="003623B8"/>
    <w:rsid w:val="003871FA"/>
    <w:rsid w:val="0039569D"/>
    <w:rsid w:val="003A0EA8"/>
    <w:rsid w:val="003B5FCE"/>
    <w:rsid w:val="003D23B0"/>
    <w:rsid w:val="00402E7E"/>
    <w:rsid w:val="00416222"/>
    <w:rsid w:val="00424F9F"/>
    <w:rsid w:val="00435446"/>
    <w:rsid w:val="00466C22"/>
    <w:rsid w:val="00476525"/>
    <w:rsid w:val="004B518F"/>
    <w:rsid w:val="004C456E"/>
    <w:rsid w:val="004C5452"/>
    <w:rsid w:val="004D5988"/>
    <w:rsid w:val="004F4532"/>
    <w:rsid w:val="00506542"/>
    <w:rsid w:val="00512149"/>
    <w:rsid w:val="0053496E"/>
    <w:rsid w:val="0058206D"/>
    <w:rsid w:val="005914E0"/>
    <w:rsid w:val="00591AB5"/>
    <w:rsid w:val="005A1D36"/>
    <w:rsid w:val="005A26EF"/>
    <w:rsid w:val="005D2056"/>
    <w:rsid w:val="006150B0"/>
    <w:rsid w:val="00624148"/>
    <w:rsid w:val="00630817"/>
    <w:rsid w:val="00633FC1"/>
    <w:rsid w:val="00635577"/>
    <w:rsid w:val="00641BD3"/>
    <w:rsid w:val="00645756"/>
    <w:rsid w:val="00655F6F"/>
    <w:rsid w:val="00656221"/>
    <w:rsid w:val="00684306"/>
    <w:rsid w:val="006A4F9A"/>
    <w:rsid w:val="006A5823"/>
    <w:rsid w:val="006D4C2F"/>
    <w:rsid w:val="006E626F"/>
    <w:rsid w:val="00703F95"/>
    <w:rsid w:val="007173EB"/>
    <w:rsid w:val="00746D74"/>
    <w:rsid w:val="007638A6"/>
    <w:rsid w:val="00772E3C"/>
    <w:rsid w:val="00774146"/>
    <w:rsid w:val="00776236"/>
    <w:rsid w:val="0078288E"/>
    <w:rsid w:val="00786D8E"/>
    <w:rsid w:val="00797F60"/>
    <w:rsid w:val="007B3F2B"/>
    <w:rsid w:val="007B507E"/>
    <w:rsid w:val="007C0FBC"/>
    <w:rsid w:val="008211E7"/>
    <w:rsid w:val="008361F1"/>
    <w:rsid w:val="0083758C"/>
    <w:rsid w:val="008427B7"/>
    <w:rsid w:val="00864A7E"/>
    <w:rsid w:val="0087444D"/>
    <w:rsid w:val="008746A9"/>
    <w:rsid w:val="00876655"/>
    <w:rsid w:val="00881DF4"/>
    <w:rsid w:val="00883FFD"/>
    <w:rsid w:val="00893EE9"/>
    <w:rsid w:val="00895650"/>
    <w:rsid w:val="008A499D"/>
    <w:rsid w:val="008E1349"/>
    <w:rsid w:val="00907EA5"/>
    <w:rsid w:val="00926FE0"/>
    <w:rsid w:val="00934738"/>
    <w:rsid w:val="009507BF"/>
    <w:rsid w:val="009579FE"/>
    <w:rsid w:val="0096137A"/>
    <w:rsid w:val="00967B20"/>
    <w:rsid w:val="009732CA"/>
    <w:rsid w:val="00974E35"/>
    <w:rsid w:val="00993E45"/>
    <w:rsid w:val="009A465F"/>
    <w:rsid w:val="009B79A0"/>
    <w:rsid w:val="009D5EA7"/>
    <w:rsid w:val="009D7DB9"/>
    <w:rsid w:val="009F67B9"/>
    <w:rsid w:val="00A12843"/>
    <w:rsid w:val="00A17601"/>
    <w:rsid w:val="00A70C54"/>
    <w:rsid w:val="00A84617"/>
    <w:rsid w:val="00AB3E35"/>
    <w:rsid w:val="00B04252"/>
    <w:rsid w:val="00B24957"/>
    <w:rsid w:val="00B27DCD"/>
    <w:rsid w:val="00B51AD7"/>
    <w:rsid w:val="00B550BD"/>
    <w:rsid w:val="00B66FBE"/>
    <w:rsid w:val="00B70406"/>
    <w:rsid w:val="00B7207F"/>
    <w:rsid w:val="00B80E19"/>
    <w:rsid w:val="00BA64EC"/>
    <w:rsid w:val="00BE10D6"/>
    <w:rsid w:val="00C021A3"/>
    <w:rsid w:val="00C04B20"/>
    <w:rsid w:val="00C05DB1"/>
    <w:rsid w:val="00C139A1"/>
    <w:rsid w:val="00C145EB"/>
    <w:rsid w:val="00C1489F"/>
    <w:rsid w:val="00C41E6E"/>
    <w:rsid w:val="00C54681"/>
    <w:rsid w:val="00C609B8"/>
    <w:rsid w:val="00C7447B"/>
    <w:rsid w:val="00C80A2B"/>
    <w:rsid w:val="00C9008F"/>
    <w:rsid w:val="00CA4D76"/>
    <w:rsid w:val="00CE41FE"/>
    <w:rsid w:val="00CE550E"/>
    <w:rsid w:val="00D350A6"/>
    <w:rsid w:val="00D41A76"/>
    <w:rsid w:val="00D50889"/>
    <w:rsid w:val="00D677C1"/>
    <w:rsid w:val="00D91463"/>
    <w:rsid w:val="00D971AF"/>
    <w:rsid w:val="00D97972"/>
    <w:rsid w:val="00DE7DDC"/>
    <w:rsid w:val="00DF4CF8"/>
    <w:rsid w:val="00E204C1"/>
    <w:rsid w:val="00E33EF8"/>
    <w:rsid w:val="00E5509F"/>
    <w:rsid w:val="00E60A93"/>
    <w:rsid w:val="00E73226"/>
    <w:rsid w:val="00EA5A86"/>
    <w:rsid w:val="00ED1A3C"/>
    <w:rsid w:val="00ED3B13"/>
    <w:rsid w:val="00F1200F"/>
    <w:rsid w:val="00F24FA9"/>
    <w:rsid w:val="00F44C04"/>
    <w:rsid w:val="00F53153"/>
    <w:rsid w:val="00F80633"/>
    <w:rsid w:val="00F847CA"/>
    <w:rsid w:val="00F9136A"/>
    <w:rsid w:val="00F925B9"/>
    <w:rsid w:val="00FA0E43"/>
    <w:rsid w:val="00FB143A"/>
    <w:rsid w:val="00FB6347"/>
    <w:rsid w:val="00FC73BE"/>
    <w:rsid w:val="00FE576D"/>
    <w:rsid w:val="00FF6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15:docId w15:val="{866EBC19-3A6D-4B2B-AF0F-C581F7E6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4507F4">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4507F4">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4507F4">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4507F4">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4507F4">
          <w:pPr>
            <w:pStyle w:val="9F4168BA269F4E3EB0EE245AF20498A3"/>
          </w:pPr>
          <w:r>
            <w:t>In attendance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4507F4"/>
    <w:rsid w:val="004832FB"/>
    <w:rsid w:val="00523CF0"/>
    <w:rsid w:val="005A26EF"/>
    <w:rsid w:val="00630817"/>
    <w:rsid w:val="00671B03"/>
    <w:rsid w:val="006A5823"/>
    <w:rsid w:val="008A499D"/>
    <w:rsid w:val="008B6439"/>
    <w:rsid w:val="00B53F69"/>
    <w:rsid w:val="00BA6BC0"/>
    <w:rsid w:val="00C05DB1"/>
    <w:rsid w:val="00C157AB"/>
    <w:rsid w:val="00D90494"/>
    <w:rsid w:val="00F24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44546A" w:themeColor="text2"/>
      <w:kern w:val="0"/>
      <w:sz w:val="22"/>
      <w:szCs w:val="21"/>
      <w:lang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DFD6F9-5CD7-4550-8D85-2614CDE7238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0</TotalTime>
  <Pages>7</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Hansen</dc:creator>
  <cp:lastModifiedBy>Penny Hansen</cp:lastModifiedBy>
  <cp:revision>2</cp:revision>
  <dcterms:created xsi:type="dcterms:W3CDTF">2025-08-13T02:16:00Z</dcterms:created>
  <dcterms:modified xsi:type="dcterms:W3CDTF">2025-08-13T02:16:00Z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