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C5C96" w14:textId="09E2FCFD" w:rsidR="00A84617" w:rsidRDefault="00876655" w:rsidP="00A84617">
      <w:pPr>
        <w:pStyle w:val="BackgroundPlaceholder"/>
      </w:pPr>
      <w:r>
        <w:rPr>
          <w:noProof/>
          <w:lang w:val="en-AU" w:eastAsia="en-AU"/>
        </w:rPr>
        <mc:AlternateContent>
          <mc:Choice Requires="wps">
            <w:drawing>
              <wp:anchor distT="0" distB="0" distL="114300" distR="114300" simplePos="0" relativeHeight="251659264" behindDoc="1" locked="1" layoutInCell="1" allowOverlap="1" wp14:anchorId="47417D85" wp14:editId="7F3725E5">
                <wp:simplePos x="0" y="0"/>
                <wp:positionH relativeFrom="page">
                  <wp:align>right</wp:align>
                </wp:positionH>
                <wp:positionV relativeFrom="page">
                  <wp:align>top</wp:align>
                </wp:positionV>
                <wp:extent cx="7772400" cy="10058400"/>
                <wp:effectExtent l="0" t="0" r="0" b="0"/>
                <wp:wrapNone/>
                <wp:docPr id="13360488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215901" id="Rectangle 1" o:spid="_x0000_s1026" alt="&quot;&quot;" style="position:absolute;margin-left:560.8pt;margin-top:0;width:612pt;height:11in;z-index:-25165721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" fillcolor="#f2f0ee [661]" stroked="f" strokeweight="1.25pt">
                <w10:wrap anchorx="page" anchory="page"/>
                <w10:anchorlock/>
              </v:rect>
            </w:pict>
          </mc:Fallback>
        </mc:AlternateContent>
      </w:r>
      <w:r w:rsidR="0056644C">
        <w:t>`</w:t>
      </w:r>
    </w:p>
    <w:tbl>
      <w:tblPr>
        <w:tblpPr w:leftFromText="180" w:rightFromText="180" w:vertAnchor="text" w:horzAnchor="margin" w:tblpY="203"/>
        <w:tblW w:w="0" w:type="auto"/>
        <w:tblLook w:val="0680" w:firstRow="0" w:lastRow="0" w:firstColumn="1" w:lastColumn="0" w:noHBand="1" w:noVBand="1"/>
      </w:tblPr>
      <w:tblGrid>
        <w:gridCol w:w="3330"/>
        <w:gridCol w:w="6750"/>
      </w:tblGrid>
      <w:tr w:rsidR="00A84617" w:rsidRPr="00184799" w14:paraId="7EF9F26E" w14:textId="77777777" w:rsidTr="00007D14">
        <w:tc>
          <w:tcPr>
            <w:tcW w:w="10080" w:type="dxa"/>
            <w:gridSpan w:val="2"/>
          </w:tcPr>
          <w:p w14:paraId="3CC8D0AB" w14:textId="77777777" w:rsidR="00A84617" w:rsidRPr="00797F60" w:rsidRDefault="005D6EFD" w:rsidP="00007D14">
            <w:pPr>
              <w:pStyle w:val="Title"/>
            </w:pPr>
            <w:sdt>
              <w:sdtPr>
                <w:alias w:val="Enter title:"/>
                <w:tag w:val="Enter title:"/>
                <w:id w:val="-479621438"/>
                <w:placeholder>
                  <w:docPart w:val="F741351467B04F119D98FA76824B4156"/>
                </w:placeholder>
                <w:temporary/>
                <w:showingPlcHdr/>
                <w15:appearance w15:val="hidden"/>
              </w:sdtPr>
              <w:sdtEndPr/>
              <w:sdtContent>
                <w:r w:rsidR="00A84617" w:rsidRPr="00797F60">
                  <w:t>meeting Minutes</w:t>
                </w:r>
              </w:sdtContent>
            </w:sdt>
          </w:p>
        </w:tc>
      </w:tr>
      <w:tr w:rsidR="00A84617" w:rsidRPr="00184799" w14:paraId="1BAD1B5B" w14:textId="77777777" w:rsidTr="00007D14">
        <w:tc>
          <w:tcPr>
            <w:tcW w:w="10080" w:type="dxa"/>
            <w:gridSpan w:val="2"/>
            <w:tcBorders>
              <w:bottom w:val="single" w:sz="24" w:space="0" w:color="00663D" w:themeColor="accent3"/>
            </w:tcBorders>
          </w:tcPr>
          <w:p w14:paraId="55D65CA5" w14:textId="666778CB" w:rsidR="00A84617" w:rsidRPr="00184799" w:rsidRDefault="009507BF" w:rsidP="00007D14">
            <w:pPr>
              <w:pStyle w:val="Subtitle"/>
            </w:pPr>
            <w:r>
              <w:t>El dorado junior cougars</w:t>
            </w:r>
          </w:p>
        </w:tc>
      </w:tr>
      <w:tr w:rsidR="00A84617" w:rsidRPr="00184799" w14:paraId="77EDC51F" w14:textId="77777777" w:rsidTr="00007D14">
        <w:trPr>
          <w:trHeight w:val="720"/>
        </w:trPr>
        <w:tc>
          <w:tcPr>
            <w:tcW w:w="3330" w:type="dxa"/>
            <w:tcBorders>
              <w:top w:val="single" w:sz="24" w:space="0" w:color="00663D" w:themeColor="accent3"/>
            </w:tcBorders>
            <w:noWrap/>
            <w:vAlign w:val="center"/>
          </w:tcPr>
          <w:p w14:paraId="5AFF3DBC" w14:textId="12BFD52F" w:rsidR="00A84617" w:rsidRPr="00876655" w:rsidRDefault="005D6EFD" w:rsidP="00876655">
            <w:sdt>
              <w:sdtPr>
                <w:id w:val="-1327819981"/>
                <w:placeholder>
                  <w:docPart w:val="B26BF3B2442945FAB7DE40BFC9ABD2E4"/>
                </w:placeholder>
                <w:temporary/>
                <w:showingPlcHdr/>
                <w15:appearance w15:val="hidden"/>
              </w:sdtPr>
              <w:sdtEndPr/>
              <w:sdtContent>
                <w:r w:rsidR="00A84617" w:rsidRPr="00876655">
                  <w:t>Date:</w:t>
                </w:r>
              </w:sdtContent>
            </w:sdt>
            <w:r w:rsidR="00A84617" w:rsidRPr="00876655">
              <w:t xml:space="preserve"> </w:t>
            </w:r>
            <w:r w:rsidR="00CC6CFA">
              <w:t>July 7, 2025</w:t>
            </w:r>
          </w:p>
        </w:tc>
        <w:tc>
          <w:tcPr>
            <w:tcW w:w="6750" w:type="dxa"/>
            <w:tcBorders>
              <w:top w:val="single" w:sz="24" w:space="0" w:color="00663D" w:themeColor="accent3"/>
            </w:tcBorders>
            <w:noWrap/>
            <w:vAlign w:val="center"/>
          </w:tcPr>
          <w:p w14:paraId="0CF040AC" w14:textId="1D812DBF" w:rsidR="00A84617" w:rsidRPr="00C021A3" w:rsidRDefault="00A84617" w:rsidP="00876655"/>
        </w:tc>
      </w:tr>
      <w:tr w:rsidR="00A84617" w:rsidRPr="00184799" w14:paraId="20499B91" w14:textId="77777777" w:rsidTr="00007D14">
        <w:trPr>
          <w:trHeight w:val="720"/>
        </w:trPr>
        <w:tc>
          <w:tcPr>
            <w:tcW w:w="3330" w:type="dxa"/>
            <w:noWrap/>
            <w:vAlign w:val="center"/>
          </w:tcPr>
          <w:p w14:paraId="77B030C4" w14:textId="0EE41EB5" w:rsidR="00A84617" w:rsidRPr="00876655" w:rsidRDefault="005D6EFD" w:rsidP="00876655">
            <w:sdt>
              <w:sdtPr>
                <w:id w:val="1162287983"/>
                <w:placeholder>
                  <w:docPart w:val="C19FCA0E125E4C6BB42CB0B5A64DD23F"/>
                </w:placeholder>
                <w:temporary/>
                <w:showingPlcHdr/>
                <w15:appearance w15:val="hidden"/>
              </w:sdtPr>
              <w:sdtEndPr/>
              <w:sdtContent>
                <w:r w:rsidR="00A84617" w:rsidRPr="00876655">
                  <w:t xml:space="preserve">Time: </w:t>
                </w:r>
              </w:sdtContent>
            </w:sdt>
            <w:r w:rsidR="00A84617" w:rsidRPr="00876655">
              <w:t xml:space="preserve"> </w:t>
            </w:r>
            <w:r w:rsidR="00CC6CFA">
              <w:t>6:36pm</w:t>
            </w:r>
          </w:p>
        </w:tc>
        <w:tc>
          <w:tcPr>
            <w:tcW w:w="6750" w:type="dxa"/>
            <w:noWrap/>
            <w:vAlign w:val="center"/>
          </w:tcPr>
          <w:p w14:paraId="3D4BCECE" w14:textId="6CCF89B7" w:rsidR="00A84617" w:rsidRPr="00C021A3" w:rsidRDefault="00A84617" w:rsidP="00876655"/>
        </w:tc>
      </w:tr>
      <w:tr w:rsidR="00A84617" w:rsidRPr="00184799" w14:paraId="5AF10FDB" w14:textId="77777777" w:rsidTr="00007D14">
        <w:trPr>
          <w:trHeight w:val="720"/>
        </w:trPr>
        <w:tc>
          <w:tcPr>
            <w:tcW w:w="3330" w:type="dxa"/>
            <w:tcBorders>
              <w:bottom w:val="single" w:sz="24" w:space="0" w:color="00663D" w:themeColor="accent3"/>
            </w:tcBorders>
            <w:noWrap/>
            <w:vAlign w:val="center"/>
          </w:tcPr>
          <w:p w14:paraId="42E1BE47" w14:textId="2BB4E0B6" w:rsidR="00A84617" w:rsidRPr="00C021A3" w:rsidRDefault="005D6EFD" w:rsidP="00876655">
            <w:sdt>
              <w:sdtPr>
                <w:id w:val="1673603272"/>
                <w:placeholder>
                  <w:docPart w:val="7F509BCBA2E14347B9E6E4BB74F969E9"/>
                </w:placeholder>
                <w:temporary/>
                <w:showingPlcHdr/>
                <w15:appearance w15:val="hidden"/>
              </w:sdtPr>
              <w:sdtEndPr/>
              <w:sdtContent>
                <w:r w:rsidR="00A84617" w:rsidRPr="00C021A3">
                  <w:t>Meeting called to order by</w:t>
                </w:r>
                <w:r w:rsidR="00A84617">
                  <w:t>:</w:t>
                </w:r>
              </w:sdtContent>
            </w:sdt>
            <w:r w:rsidR="00A84617" w:rsidRPr="00C021A3">
              <w:t xml:space="preserve"> </w:t>
            </w:r>
            <w:r w:rsidR="004C0CA0">
              <w:t>Brian Martin</w:t>
            </w:r>
          </w:p>
        </w:tc>
        <w:tc>
          <w:tcPr>
            <w:tcW w:w="6750" w:type="dxa"/>
            <w:tcBorders>
              <w:bottom w:val="single" w:sz="24" w:space="0" w:color="00663D" w:themeColor="accent3"/>
            </w:tcBorders>
            <w:noWrap/>
            <w:vAlign w:val="center"/>
          </w:tcPr>
          <w:p w14:paraId="694D70E6" w14:textId="251BA0D7" w:rsidR="00A84617" w:rsidRPr="00C021A3" w:rsidRDefault="00A84617" w:rsidP="00876655">
            <w:r w:rsidRPr="00C021A3">
              <w:t xml:space="preserve"> </w:t>
            </w:r>
          </w:p>
        </w:tc>
      </w:tr>
    </w:tbl>
    <w:p w14:paraId="51870B12" w14:textId="77777777" w:rsidR="00FE576D" w:rsidRDefault="005D6EFD" w:rsidP="00184799">
      <w:pPr>
        <w:pStyle w:val="Heading1"/>
      </w:pPr>
      <w:sdt>
        <w:sdtPr>
          <w:id w:val="1502162795"/>
          <w:placeholder>
            <w:docPart w:val="9F4168BA269F4E3EB0EE245AF20498A3"/>
          </w:placeholder>
          <w:temporary/>
          <w:showingPlcHdr/>
          <w15:appearance w15:val="hidden"/>
        </w:sdtPr>
        <w:sdtEndPr/>
        <w:sdtContent>
          <w:r w:rsidR="00591AB5">
            <w:t>In attendance</w:t>
          </w:r>
        </w:sdtContent>
      </w:sdt>
    </w:p>
    <w:p w14:paraId="732EC359" w14:textId="77777777" w:rsidR="007F6F13" w:rsidRPr="009C67B9" w:rsidRDefault="007F6F13" w:rsidP="007F6F13">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Roll Call</w:t>
      </w:r>
    </w:p>
    <w:p w14:paraId="64091974" w14:textId="77777777" w:rsidR="007F6F13" w:rsidRPr="009C67B9" w:rsidRDefault="007F6F13" w:rsidP="007F6F13">
      <w:pPr>
        <w:spacing w:before="100" w:beforeAutospacing="1" w:after="100" w:afterAutospacing="1"/>
        <w:outlineLvl w:val="1"/>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Members - Brian President, Penny Vice-President, Brea Treasurer, Kayla Registrar, Cody Director of Football, Jill Director of Cheer, Kassady Fundraising/Sponsors, Stephanie Communication, Cristal Safety, Sarah Volunteer</w:t>
      </w:r>
    </w:p>
    <w:p w14:paraId="4C22552D" w14:textId="77777777" w:rsidR="007F6F13" w:rsidRPr="009C67B9" w:rsidRDefault="007F6F13" w:rsidP="007F6F13">
      <w:pPr>
        <w:spacing w:before="100" w:beforeAutospacing="1" w:after="100" w:afterAutospacing="1"/>
        <w:outlineLvl w:val="1"/>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Absent – Adam Concessions, Rich General Board</w:t>
      </w:r>
    </w:p>
    <w:p w14:paraId="5C2A779D" w14:textId="77777777" w:rsidR="007F6F13" w:rsidRPr="009C67B9" w:rsidRDefault="007F6F13" w:rsidP="007F6F13">
      <w:pPr>
        <w:spacing w:before="100" w:beforeAutospacing="1" w:after="100" w:afterAutospacing="1"/>
        <w:outlineLvl w:val="1"/>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Guest – Leslie</w:t>
      </w:r>
    </w:p>
    <w:p w14:paraId="39E60DBC"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bookmarkStart w:id="0" w:name="_Hlk187611969"/>
      <w:bookmarkStart w:id="1" w:name="_Hlk187611992"/>
      <w:r w:rsidRPr="009C67B9">
        <w:rPr>
          <w:rFonts w:ascii="Times New Roman" w:eastAsia="Times New Roman" w:hAnsi="Times New Roman" w:cs="Times New Roman"/>
          <w:b/>
          <w:bCs/>
          <w:color w:val="auto"/>
          <w:sz w:val="24"/>
          <w:szCs w:val="24"/>
          <w:lang w:eastAsia="en-US"/>
        </w:rPr>
        <w:t>Approval of Previous Meeting Minutes and Individual Reports</w:t>
      </w:r>
    </w:p>
    <w:p w14:paraId="49A9AB0E" w14:textId="77777777" w:rsidR="009C67B9" w:rsidRPr="009C67B9" w:rsidRDefault="009C67B9" w:rsidP="00F4051A">
      <w:pPr>
        <w:numPr>
          <w:ilvl w:val="0"/>
          <w:numId w:val="1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asks if everyone has reviewed the minutes from the last meeting.</w:t>
      </w:r>
    </w:p>
    <w:p w14:paraId="0D14160D" w14:textId="77777777" w:rsidR="009C67B9" w:rsidRPr="009C67B9" w:rsidRDefault="009C67B9" w:rsidP="00F4051A">
      <w:pPr>
        <w:numPr>
          <w:ilvl w:val="0"/>
          <w:numId w:val="1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unanimous approval of the minutes.</w:t>
      </w:r>
    </w:p>
    <w:p w14:paraId="569E9BA8" w14:textId="77777777" w:rsidR="009C67B9" w:rsidRPr="009C67B9" w:rsidRDefault="009C67B9" w:rsidP="00F4051A">
      <w:pPr>
        <w:numPr>
          <w:ilvl w:val="0"/>
          <w:numId w:val="1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mentions the absence of the League President's Report due to a sick member and postponed league meetings.</w:t>
      </w:r>
    </w:p>
    <w:p w14:paraId="1DC658F2" w14:textId="77777777" w:rsidR="009C67B9" w:rsidRPr="009C67B9" w:rsidRDefault="009C67B9" w:rsidP="00F4051A">
      <w:pPr>
        <w:numPr>
          <w:ilvl w:val="0"/>
          <w:numId w:val="1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requests Stephanie to be able to post through the website and discusses access issues.</w:t>
      </w:r>
    </w:p>
    <w:p w14:paraId="165ECB87" w14:textId="77777777" w:rsidR="009C67B9" w:rsidRPr="009C67B9" w:rsidRDefault="009C67B9"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Achievements</w:t>
      </w:r>
    </w:p>
    <w:p w14:paraId="4DB2C319" w14:textId="77777777" w:rsidR="009C67B9" w:rsidRPr="009C67B9" w:rsidRDefault="009C67B9" w:rsidP="00F4051A">
      <w:pPr>
        <w:numPr>
          <w:ilvl w:val="0"/>
          <w:numId w:val="1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Equipment orders have been completed, with a shipment totaling $4,100 received.</w:t>
      </w:r>
    </w:p>
    <w:p w14:paraId="5DF373BE" w14:textId="77777777" w:rsidR="009C67B9" w:rsidRPr="009C67B9" w:rsidRDefault="009C67B9" w:rsidP="00F4051A">
      <w:pPr>
        <w:numPr>
          <w:ilvl w:val="0"/>
          <w:numId w:val="1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Cheer uniforms have been ordered and are expected to be shipped out the first week of August.</w:t>
      </w:r>
    </w:p>
    <w:p w14:paraId="5FAC1BCF" w14:textId="77777777" w:rsidR="009C67B9" w:rsidRPr="009C67B9" w:rsidRDefault="009C67B9" w:rsidP="00F4051A">
      <w:pPr>
        <w:numPr>
          <w:ilvl w:val="0"/>
          <w:numId w:val="1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 organization has 48 cheerleaders registered.</w:t>
      </w:r>
    </w:p>
    <w:p w14:paraId="68B3C198" w14:textId="77777777" w:rsidR="009C67B9" w:rsidRDefault="009C67B9" w:rsidP="00F4051A">
      <w:pPr>
        <w:numPr>
          <w:ilvl w:val="0"/>
          <w:numId w:val="1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Helmets for the football program have arrived and are ready.</w:t>
      </w:r>
    </w:p>
    <w:p w14:paraId="2A654D9B" w14:textId="77777777" w:rsidR="001D60CD" w:rsidRDefault="001D60CD" w:rsidP="001D60CD">
      <w:pPr>
        <w:spacing w:before="100" w:beforeAutospacing="1" w:after="100" w:afterAutospacing="1" w:line="278" w:lineRule="auto"/>
        <w:ind w:left="720"/>
        <w:rPr>
          <w:rFonts w:ascii="Times New Roman" w:eastAsia="Times New Roman" w:hAnsi="Times New Roman" w:cs="Times New Roman"/>
          <w:color w:val="auto"/>
          <w:sz w:val="24"/>
          <w:szCs w:val="24"/>
          <w:lang w:eastAsia="en-US"/>
        </w:rPr>
      </w:pPr>
    </w:p>
    <w:p w14:paraId="6C6CEF20" w14:textId="77777777" w:rsidR="001D60CD" w:rsidRPr="009C67B9" w:rsidRDefault="001D60CD" w:rsidP="001D60CD">
      <w:pPr>
        <w:spacing w:before="100" w:beforeAutospacing="1" w:after="100" w:afterAutospacing="1" w:line="278" w:lineRule="auto"/>
        <w:ind w:left="720"/>
        <w:rPr>
          <w:rFonts w:ascii="Times New Roman" w:eastAsia="Times New Roman" w:hAnsi="Times New Roman" w:cs="Times New Roman"/>
          <w:color w:val="auto"/>
          <w:sz w:val="24"/>
          <w:szCs w:val="24"/>
          <w:lang w:eastAsia="en-US"/>
        </w:rPr>
      </w:pPr>
    </w:p>
    <w:p w14:paraId="2CC5F3F6" w14:textId="77777777" w:rsidR="00CC6CFA" w:rsidRDefault="00CC6CFA"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p>
    <w:p w14:paraId="5316C58D" w14:textId="03213A4B" w:rsidR="009C67B9" w:rsidRPr="009C67B9" w:rsidRDefault="009C67B9"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Priorities</w:t>
      </w:r>
    </w:p>
    <w:p w14:paraId="2BA58A31" w14:textId="77777777" w:rsidR="009C67B9" w:rsidRPr="009C67B9" w:rsidRDefault="009C67B9" w:rsidP="00F4051A">
      <w:pPr>
        <w:numPr>
          <w:ilvl w:val="0"/>
          <w:numId w:val="1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Ensuring all players have completed physicals by the first day of practice 7/14 at the latest.</w:t>
      </w:r>
    </w:p>
    <w:p w14:paraId="08B336B9" w14:textId="77777777" w:rsidR="009C67B9" w:rsidRPr="009C67B9" w:rsidRDefault="009C67B9" w:rsidP="00F4051A">
      <w:pPr>
        <w:numPr>
          <w:ilvl w:val="0"/>
          <w:numId w:val="1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Coordinating equipment fittings and paperwork collection before official practice starts.</w:t>
      </w:r>
    </w:p>
    <w:p w14:paraId="5E46FE2B" w14:textId="77777777" w:rsidR="009C67B9" w:rsidRPr="009C67B9" w:rsidRDefault="009C67B9" w:rsidP="00F4051A">
      <w:pPr>
        <w:numPr>
          <w:ilvl w:val="0"/>
          <w:numId w:val="1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Resolving issues with website access for communication postings.</w:t>
      </w:r>
    </w:p>
    <w:p w14:paraId="6491A2D7" w14:textId="77777777" w:rsidR="009C67B9" w:rsidRPr="009C67B9" w:rsidRDefault="009C67B9" w:rsidP="00F4051A">
      <w:pPr>
        <w:numPr>
          <w:ilvl w:val="0"/>
          <w:numId w:val="1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Finalizing cheer uniform payments and distribution.</w:t>
      </w:r>
    </w:p>
    <w:p w14:paraId="42210F89" w14:textId="77777777" w:rsidR="009C67B9" w:rsidRPr="009C67B9" w:rsidRDefault="009C67B9" w:rsidP="00F4051A">
      <w:pPr>
        <w:numPr>
          <w:ilvl w:val="0"/>
          <w:numId w:val="1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Planning practice locations for cheerleading to avoid heat-related issues.</w:t>
      </w:r>
    </w:p>
    <w:p w14:paraId="095DD729" w14:textId="77777777" w:rsidR="009C67B9" w:rsidRPr="009C67B9" w:rsidRDefault="009C67B9"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Challenges</w:t>
      </w:r>
    </w:p>
    <w:p w14:paraId="7013F1F2" w14:textId="77777777" w:rsidR="009C67B9" w:rsidRPr="009C67B9" w:rsidRDefault="009C67B9" w:rsidP="00F4051A">
      <w:pPr>
        <w:numPr>
          <w:ilvl w:val="0"/>
          <w:numId w:val="1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Some parents haven't paid for cheer uniforms yet, creating a potential issue for uniform distribution.</w:t>
      </w:r>
    </w:p>
    <w:p w14:paraId="4835B7A4" w14:textId="77777777" w:rsidR="009C67B9" w:rsidRPr="009C67B9" w:rsidRDefault="009C67B9" w:rsidP="00F4051A">
      <w:pPr>
        <w:numPr>
          <w:ilvl w:val="0"/>
          <w:numId w:val="1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There's a lack of extra cheer uniforms due to not ordering extras this year.</w:t>
      </w:r>
    </w:p>
    <w:p w14:paraId="4FD2E99E" w14:textId="77777777" w:rsidR="009C67B9" w:rsidRPr="009C67B9" w:rsidRDefault="009C67B9" w:rsidP="00F4051A">
      <w:pPr>
        <w:numPr>
          <w:ilvl w:val="0"/>
          <w:numId w:val="1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 cheerleading program needs more mats for safe stunting practices.</w:t>
      </w:r>
    </w:p>
    <w:p w14:paraId="69592079" w14:textId="77777777" w:rsidR="009C67B9" w:rsidRPr="009C67B9" w:rsidRDefault="009C67B9" w:rsidP="00F4051A">
      <w:pPr>
        <w:numPr>
          <w:ilvl w:val="0"/>
          <w:numId w:val="1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There are issues with website access and posting capabilities for communications.</w:t>
      </w:r>
    </w:p>
    <w:p w14:paraId="1B3FA624" w14:textId="77777777" w:rsidR="009C67B9" w:rsidRPr="009C67B9" w:rsidRDefault="009C67B9" w:rsidP="00F4051A">
      <w:pPr>
        <w:numPr>
          <w:ilvl w:val="0"/>
          <w:numId w:val="1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 organization is dealing with scholarship players and how to handle their registration and payments.</w:t>
      </w:r>
    </w:p>
    <w:p w14:paraId="73D560EE" w14:textId="77777777" w:rsidR="009C67B9" w:rsidRPr="009C67B9" w:rsidRDefault="009C67B9"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Deliverables</w:t>
      </w:r>
    </w:p>
    <w:p w14:paraId="5BF490F5" w14:textId="77777777" w:rsidR="009C67B9" w:rsidRPr="009C67B9" w:rsidRDefault="009C67B9" w:rsidP="00F4051A">
      <w:pPr>
        <w:numPr>
          <w:ilvl w:val="0"/>
          <w:numId w:val="14"/>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Cheer uniform payments are due by August 1st, before Jamboree.</w:t>
      </w:r>
    </w:p>
    <w:p w14:paraId="5069E2A4" w14:textId="77777777" w:rsidR="009C67B9" w:rsidRPr="009C67B9" w:rsidRDefault="009C67B9" w:rsidP="00F4051A">
      <w:pPr>
        <w:numPr>
          <w:ilvl w:val="0"/>
          <w:numId w:val="14"/>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 xml:space="preserve">Player physicals must be completed by 7/14 or athletes </w:t>
      </w:r>
      <w:proofErr w:type="spellStart"/>
      <w:r w:rsidRPr="009C67B9">
        <w:rPr>
          <w:rFonts w:ascii="Times New Roman" w:eastAsia="Times New Roman" w:hAnsi="Times New Roman" w:cs="Times New Roman"/>
          <w:color w:val="auto"/>
          <w:sz w:val="24"/>
          <w:szCs w:val="24"/>
          <w:lang w:eastAsia="en-US"/>
        </w:rPr>
        <w:t>can not</w:t>
      </w:r>
      <w:proofErr w:type="spellEnd"/>
      <w:r w:rsidRPr="009C67B9">
        <w:rPr>
          <w:rFonts w:ascii="Times New Roman" w:eastAsia="Times New Roman" w:hAnsi="Times New Roman" w:cs="Times New Roman"/>
          <w:color w:val="auto"/>
          <w:sz w:val="24"/>
          <w:szCs w:val="24"/>
          <w:lang w:eastAsia="en-US"/>
        </w:rPr>
        <w:t xml:space="preserve"> participate</w:t>
      </w:r>
    </w:p>
    <w:p w14:paraId="09288D0A" w14:textId="77777777" w:rsidR="009C67B9" w:rsidRPr="009C67B9" w:rsidRDefault="009C67B9" w:rsidP="00F4051A">
      <w:pPr>
        <w:numPr>
          <w:ilvl w:val="0"/>
          <w:numId w:val="14"/>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Equipment fittings and paperwork collection need to be completed before official practice starts 7/12.</w:t>
      </w:r>
    </w:p>
    <w:p w14:paraId="73B77BD7" w14:textId="77777777" w:rsidR="009C67B9" w:rsidRPr="009C67B9" w:rsidRDefault="009C67B9" w:rsidP="00F4051A">
      <w:pPr>
        <w:numPr>
          <w:ilvl w:val="0"/>
          <w:numId w:val="14"/>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Cheer uniforms are expected to be shipped out the first week of August.</w:t>
      </w:r>
    </w:p>
    <w:p w14:paraId="6116E4AF" w14:textId="77777777" w:rsidR="009C67B9" w:rsidRPr="009C67B9" w:rsidRDefault="009C67B9"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Open Questions</w:t>
      </w:r>
    </w:p>
    <w:p w14:paraId="464FF7E6" w14:textId="77777777" w:rsidR="009C67B9" w:rsidRPr="009C67B9" w:rsidRDefault="009C67B9" w:rsidP="00F4051A">
      <w:pPr>
        <w:numPr>
          <w:ilvl w:val="0"/>
          <w:numId w:val="1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 team needs to finalize how to handle scholarship players' registration and payments.</w:t>
      </w:r>
    </w:p>
    <w:p w14:paraId="04E602BB" w14:textId="77777777" w:rsidR="009C67B9" w:rsidRPr="009C67B9" w:rsidRDefault="009C67B9" w:rsidP="00F4051A">
      <w:pPr>
        <w:numPr>
          <w:ilvl w:val="0"/>
          <w:numId w:val="1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There's an ongoing discussion about how to manage cheer uniform payments for families who can't pay in full.</w:t>
      </w:r>
    </w:p>
    <w:p w14:paraId="0703810D" w14:textId="77777777" w:rsidR="009C67B9" w:rsidRPr="009C67B9" w:rsidRDefault="009C67B9" w:rsidP="00F4051A">
      <w:pPr>
        <w:numPr>
          <w:ilvl w:val="0"/>
          <w:numId w:val="1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 organization needs to decide on practice locations for cheerleading to avoid heat-related issues.</w:t>
      </w:r>
    </w:p>
    <w:p w14:paraId="2C7A7D48" w14:textId="77777777" w:rsidR="009C67B9" w:rsidRPr="009C67B9" w:rsidRDefault="009C67B9" w:rsidP="00F4051A">
      <w:pPr>
        <w:numPr>
          <w:ilvl w:val="0"/>
          <w:numId w:val="1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 team needs to determine how many additional mats are needed for cheer practices.</w:t>
      </w:r>
    </w:p>
    <w:p w14:paraId="7224F76A" w14:textId="77777777" w:rsidR="009C67B9" w:rsidRPr="009C67B9" w:rsidRDefault="009C67B9"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Outline</w:t>
      </w:r>
    </w:p>
    <w:p w14:paraId="0F34898F"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Website Access and Communication Issues</w:t>
      </w:r>
    </w:p>
    <w:p w14:paraId="6D8DE3BA" w14:textId="77777777" w:rsidR="009C67B9" w:rsidRPr="009C67B9" w:rsidRDefault="009C67B9" w:rsidP="00F4051A">
      <w:pPr>
        <w:numPr>
          <w:ilvl w:val="0"/>
          <w:numId w:val="17"/>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Stephanie explains difficulties in posting through the website, mentioning a video tutorial from Crystal.  Brian suggests coordinating with Crystal to resolve the issue and emphasizes the importance of timely communication.</w:t>
      </w:r>
    </w:p>
    <w:p w14:paraId="776639EC" w14:textId="77777777" w:rsidR="009C67B9" w:rsidRPr="009C67B9" w:rsidRDefault="009C67B9" w:rsidP="00F4051A">
      <w:pPr>
        <w:numPr>
          <w:ilvl w:val="0"/>
          <w:numId w:val="17"/>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advises Stephanie to copy himself or Penny on communications to ensure accuracy.</w:t>
      </w:r>
    </w:p>
    <w:p w14:paraId="27C90D8B" w14:textId="77777777" w:rsidR="009C67B9" w:rsidRPr="009C67B9" w:rsidRDefault="009C67B9" w:rsidP="00F4051A">
      <w:pPr>
        <w:numPr>
          <w:ilvl w:val="0"/>
          <w:numId w:val="17"/>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a positive experience with Stephanie's quick response to a text.</w:t>
      </w:r>
    </w:p>
    <w:p w14:paraId="67195C3E"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Game Schedule and Communication Adjustments</w:t>
      </w:r>
    </w:p>
    <w:p w14:paraId="52F4B30E" w14:textId="77777777" w:rsidR="009C67B9" w:rsidRPr="009C67B9" w:rsidRDefault="009C67B9" w:rsidP="00F4051A">
      <w:pPr>
        <w:numPr>
          <w:ilvl w:val="0"/>
          <w:numId w:val="1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 xml:space="preserve">Brian notes two Sunday games against Pioneer and Maryville, and the need to possibly adjust the date on the </w:t>
      </w:r>
      <w:proofErr w:type="spellStart"/>
      <w:r w:rsidRPr="009C67B9">
        <w:rPr>
          <w:rFonts w:ascii="Times New Roman" w:eastAsia="Times New Roman" w:hAnsi="Times New Roman" w:cs="Times New Roman"/>
          <w:color w:val="auto"/>
          <w:sz w:val="24"/>
          <w:szCs w:val="24"/>
          <w:lang w:eastAsia="en-US"/>
        </w:rPr>
        <w:t>Facilitron</w:t>
      </w:r>
      <w:proofErr w:type="spellEnd"/>
      <w:r w:rsidRPr="009C67B9">
        <w:rPr>
          <w:rFonts w:ascii="Times New Roman" w:eastAsia="Times New Roman" w:hAnsi="Times New Roman" w:cs="Times New Roman"/>
          <w:color w:val="auto"/>
          <w:sz w:val="24"/>
          <w:szCs w:val="24"/>
          <w:lang w:eastAsia="en-US"/>
        </w:rPr>
        <w:t>.</w:t>
      </w:r>
    </w:p>
    <w:p w14:paraId="1085F595" w14:textId="77777777" w:rsidR="009C67B9" w:rsidRPr="009C67B9" w:rsidRDefault="009C67B9" w:rsidP="00F4051A">
      <w:pPr>
        <w:numPr>
          <w:ilvl w:val="0"/>
          <w:numId w:val="1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Suggestions were made to adding a note to the schedule to avoid confusion.</w:t>
      </w:r>
    </w:p>
    <w:p w14:paraId="7E2B1244" w14:textId="77777777" w:rsidR="009C67B9" w:rsidRPr="009C67B9" w:rsidRDefault="009C67B9" w:rsidP="00F4051A">
      <w:pPr>
        <w:numPr>
          <w:ilvl w:val="0"/>
          <w:numId w:val="1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There is a plan to include game details in weekly updates, including noting Sunday games.</w:t>
      </w:r>
    </w:p>
    <w:p w14:paraId="5568C34C" w14:textId="77777777" w:rsidR="009C67B9" w:rsidRPr="009C67B9" w:rsidRDefault="009C67B9" w:rsidP="00F4051A">
      <w:pPr>
        <w:numPr>
          <w:ilvl w:val="0"/>
          <w:numId w:val="1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emphasizes the importance of accurate and timely communication for game schedules.</w:t>
      </w:r>
    </w:p>
    <w:p w14:paraId="2F19198B"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Scholarship Players and Volunteer Hours</w:t>
      </w:r>
    </w:p>
    <w:p w14:paraId="70F5C8A7" w14:textId="77777777" w:rsidR="009C67B9" w:rsidRPr="009C67B9" w:rsidRDefault="009C67B9" w:rsidP="00F4051A">
      <w:pPr>
        <w:numPr>
          <w:ilvl w:val="0"/>
          <w:numId w:val="19"/>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discusses the registration and cost for scholarship players, mentioning a potential promo code to zero out costs.</w:t>
      </w:r>
    </w:p>
    <w:p w14:paraId="201FA2BC" w14:textId="77777777" w:rsidR="009C67B9" w:rsidRPr="009C67B9" w:rsidRDefault="009C67B9" w:rsidP="00F4051A">
      <w:pPr>
        <w:numPr>
          <w:ilvl w:val="0"/>
          <w:numId w:val="19"/>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explains the push for scholarship players to complete volunteer hours, even if their parents are not involved.</w:t>
      </w:r>
    </w:p>
    <w:p w14:paraId="78B2C7B5" w14:textId="77777777" w:rsidR="009C67B9" w:rsidRPr="009C67B9" w:rsidRDefault="009C67B9" w:rsidP="00F4051A">
      <w:pPr>
        <w:numPr>
          <w:ilvl w:val="0"/>
          <w:numId w:val="19"/>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We need to track volunteer hours.</w:t>
      </w:r>
    </w:p>
    <w:p w14:paraId="7DA45A8B" w14:textId="77777777" w:rsidR="009C67B9" w:rsidRPr="009C67B9" w:rsidRDefault="009C67B9" w:rsidP="00F4051A">
      <w:pPr>
        <w:numPr>
          <w:ilvl w:val="0"/>
          <w:numId w:val="19"/>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emphasizes the need for clear communication between coaches, registrars, and Crystal to manage scholarship players.</w:t>
      </w:r>
    </w:p>
    <w:p w14:paraId="25328700"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Coaches' Report and Certification Updates</w:t>
      </w:r>
    </w:p>
    <w:p w14:paraId="1E71D242" w14:textId="77777777" w:rsidR="009C67B9" w:rsidRPr="009C67B9" w:rsidRDefault="009C67B9" w:rsidP="00F4051A">
      <w:pPr>
        <w:numPr>
          <w:ilvl w:val="0"/>
          <w:numId w:val="2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Penny requests coaches' shirt sizes for ordering.</w:t>
      </w:r>
    </w:p>
    <w:p w14:paraId="0F9BFDDA" w14:textId="77777777" w:rsidR="009C67B9" w:rsidRPr="009C67B9" w:rsidRDefault="009C67B9" w:rsidP="00F4051A">
      <w:pPr>
        <w:numPr>
          <w:ilvl w:val="0"/>
          <w:numId w:val="2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discusses the need for updated lists of coaches who have submitted headshots and completed background checks.</w:t>
      </w:r>
    </w:p>
    <w:p w14:paraId="6E665FCC" w14:textId="77777777" w:rsidR="009C67B9" w:rsidRPr="009C67B9" w:rsidRDefault="009C67B9" w:rsidP="00F4051A">
      <w:pPr>
        <w:numPr>
          <w:ilvl w:val="0"/>
          <w:numId w:val="2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Penny mentions a spreadsheet with this information and notes a few recent submissions.</w:t>
      </w:r>
    </w:p>
    <w:p w14:paraId="6875F983" w14:textId="77777777" w:rsidR="009C67B9" w:rsidRPr="009C67B9" w:rsidRDefault="009C67B9" w:rsidP="00F4051A">
      <w:pPr>
        <w:numPr>
          <w:ilvl w:val="0"/>
          <w:numId w:val="2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explains the acceptance of both NFHS and USA Football certifications for coaches.</w:t>
      </w:r>
    </w:p>
    <w:p w14:paraId="10F1FFB8"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Cheerleading Uniforms and Payment Plans</w:t>
      </w:r>
    </w:p>
    <w:p w14:paraId="2EEBE340" w14:textId="77777777" w:rsidR="009C67B9" w:rsidRPr="009C67B9" w:rsidRDefault="009C67B9" w:rsidP="00F4051A">
      <w:pPr>
        <w:numPr>
          <w:ilvl w:val="0"/>
          <w:numId w:val="2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Jill discusses the need for full payment for cheer uniforms by August 1, with an option for a $100 deposit for those unable to pay in full.</w:t>
      </w:r>
    </w:p>
    <w:p w14:paraId="2A79EAF0" w14:textId="77777777" w:rsidR="009C67B9" w:rsidRPr="009C67B9" w:rsidRDefault="009C67B9" w:rsidP="00F4051A">
      <w:pPr>
        <w:numPr>
          <w:ilvl w:val="0"/>
          <w:numId w:val="2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suggests a contract with stipulations for late payments.</w:t>
      </w:r>
    </w:p>
    <w:p w14:paraId="2236C71D" w14:textId="77777777" w:rsidR="009C67B9" w:rsidRPr="009C67B9" w:rsidRDefault="009C67B9" w:rsidP="00F4051A">
      <w:pPr>
        <w:numPr>
          <w:ilvl w:val="0"/>
          <w:numId w:val="2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Breann emphasizes the importance of not punishing kids for their parents' inability to pay.</w:t>
      </w:r>
    </w:p>
    <w:p w14:paraId="2A8179C7" w14:textId="77777777" w:rsidR="009C67B9" w:rsidRPr="009C67B9" w:rsidRDefault="009C67B9" w:rsidP="00F4051A">
      <w:pPr>
        <w:numPr>
          <w:ilvl w:val="0"/>
          <w:numId w:val="2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agrees to handle payment issues on a case-by-case basis.</w:t>
      </w:r>
    </w:p>
    <w:p w14:paraId="4429A3C1"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Practice Locations and Equipment</w:t>
      </w:r>
    </w:p>
    <w:p w14:paraId="0C7C0280" w14:textId="77777777" w:rsidR="009C67B9" w:rsidRPr="009C67B9" w:rsidRDefault="009C67B9" w:rsidP="00F4051A">
      <w:pPr>
        <w:numPr>
          <w:ilvl w:val="0"/>
          <w:numId w:val="2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asks about practice locations for cheerleading due to heat concerns.</w:t>
      </w:r>
    </w:p>
    <w:p w14:paraId="0C78A4BF" w14:textId="77777777" w:rsidR="009C67B9" w:rsidRPr="009C67B9" w:rsidRDefault="009C67B9" w:rsidP="00F4051A">
      <w:pPr>
        <w:numPr>
          <w:ilvl w:val="0"/>
          <w:numId w:val="2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 xml:space="preserve">Jill mentions the need for more matts for stunting if the tennis courts are going to be used.  It was suggested to use the tennis courts and then move to the grass or lower fields for stunting.  </w:t>
      </w:r>
    </w:p>
    <w:p w14:paraId="0B54E85D" w14:textId="77777777" w:rsidR="009C67B9" w:rsidRPr="009C67B9" w:rsidRDefault="009C67B9" w:rsidP="00F4051A">
      <w:pPr>
        <w:numPr>
          <w:ilvl w:val="0"/>
          <w:numId w:val="2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Penny offers to reserve the tennis court and discusses the need for additional mats.</w:t>
      </w:r>
    </w:p>
    <w:p w14:paraId="5362FB5F" w14:textId="77777777" w:rsidR="009C67B9" w:rsidRPr="009C67B9" w:rsidRDefault="009C67B9" w:rsidP="00F4051A">
      <w:pPr>
        <w:numPr>
          <w:ilvl w:val="0"/>
          <w:numId w:val="2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suggests finalizing practice plans and then coordinating equipment needs.</w:t>
      </w:r>
    </w:p>
    <w:p w14:paraId="17523F36"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Treasurer's Report and Financial Updates</w:t>
      </w:r>
    </w:p>
    <w:p w14:paraId="494FA9F9" w14:textId="1811ECE0" w:rsidR="009C67B9" w:rsidRPr="009C67B9" w:rsidRDefault="00F835FA" w:rsidP="00F4051A">
      <w:pPr>
        <w:numPr>
          <w:ilvl w:val="0"/>
          <w:numId w:val="23"/>
        </w:numPr>
        <w:spacing w:before="100" w:beforeAutospacing="1" w:after="100" w:afterAutospacing="1" w:line="278" w:lineRule="auto"/>
        <w:rPr>
          <w:rFonts w:ascii="Times New Roman" w:eastAsia="Times New Roman" w:hAnsi="Times New Roman" w:cs="Times New Roman"/>
          <w:color w:val="auto"/>
          <w:sz w:val="24"/>
          <w:szCs w:val="24"/>
          <w:lang w:eastAsia="en-US"/>
        </w:rPr>
      </w:pPr>
      <w:r>
        <w:rPr>
          <w:rFonts w:ascii="Times New Roman" w:eastAsia="Times New Roman" w:hAnsi="Times New Roman" w:cs="Times New Roman"/>
          <w:color w:val="auto"/>
          <w:sz w:val="24"/>
          <w:szCs w:val="24"/>
          <w:lang w:eastAsia="en-US"/>
        </w:rPr>
        <w:t>Breann</w:t>
      </w:r>
      <w:r w:rsidR="009C67B9" w:rsidRPr="009C67B9">
        <w:rPr>
          <w:rFonts w:ascii="Times New Roman" w:eastAsia="Times New Roman" w:hAnsi="Times New Roman" w:cs="Times New Roman"/>
          <w:color w:val="auto"/>
          <w:sz w:val="24"/>
          <w:szCs w:val="24"/>
          <w:lang w:eastAsia="en-US"/>
        </w:rPr>
        <w:t xml:space="preserve"> reports a total of $</w:t>
      </w:r>
      <w:r w:rsidR="00077314">
        <w:rPr>
          <w:rFonts w:ascii="Times New Roman" w:eastAsia="Times New Roman" w:hAnsi="Times New Roman" w:cs="Times New Roman"/>
          <w:color w:val="auto"/>
          <w:sz w:val="24"/>
          <w:szCs w:val="24"/>
          <w:lang w:eastAsia="en-US"/>
        </w:rPr>
        <w:t>43,761.41</w:t>
      </w:r>
      <w:r w:rsidR="009C67B9" w:rsidRPr="009C67B9">
        <w:rPr>
          <w:rFonts w:ascii="Times New Roman" w:eastAsia="Times New Roman" w:hAnsi="Times New Roman" w:cs="Times New Roman"/>
          <w:color w:val="auto"/>
          <w:sz w:val="24"/>
          <w:szCs w:val="24"/>
          <w:lang w:eastAsia="en-US"/>
        </w:rPr>
        <w:t xml:space="preserve"> in the account, with refunds and helmet purchases.</w:t>
      </w:r>
    </w:p>
    <w:p w14:paraId="10388782" w14:textId="77777777" w:rsidR="009C67B9" w:rsidRPr="009C67B9" w:rsidRDefault="009C67B9" w:rsidP="00F4051A">
      <w:pPr>
        <w:numPr>
          <w:ilvl w:val="0"/>
          <w:numId w:val="2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Penny mentions working on jamboree shirts and suggests ordering plain white shirts with Cougar logos for practice.</w:t>
      </w:r>
    </w:p>
    <w:p w14:paraId="63B335BB" w14:textId="77777777" w:rsidR="009C67B9" w:rsidRPr="009C67B9" w:rsidRDefault="009C67B9" w:rsidP="00F4051A">
      <w:pPr>
        <w:numPr>
          <w:ilvl w:val="0"/>
          <w:numId w:val="2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agrees to send an email to coaches for shirt orders.</w:t>
      </w:r>
    </w:p>
    <w:p w14:paraId="6D2126EA" w14:textId="2DF6E88B" w:rsidR="009C67B9" w:rsidRPr="009C67B9" w:rsidRDefault="004F1A70" w:rsidP="00F4051A">
      <w:pPr>
        <w:numPr>
          <w:ilvl w:val="0"/>
          <w:numId w:val="23"/>
        </w:numPr>
        <w:spacing w:before="100" w:beforeAutospacing="1" w:after="100" w:afterAutospacing="1" w:line="278" w:lineRule="auto"/>
        <w:rPr>
          <w:rFonts w:ascii="Times New Roman" w:eastAsia="Times New Roman" w:hAnsi="Times New Roman" w:cs="Times New Roman"/>
          <w:color w:val="auto"/>
          <w:sz w:val="24"/>
          <w:szCs w:val="24"/>
          <w:lang w:eastAsia="en-US"/>
        </w:rPr>
      </w:pPr>
      <w:r>
        <w:rPr>
          <w:rFonts w:ascii="Times New Roman" w:eastAsia="Times New Roman" w:hAnsi="Times New Roman" w:cs="Times New Roman"/>
          <w:color w:val="auto"/>
          <w:sz w:val="24"/>
          <w:szCs w:val="24"/>
          <w:lang w:eastAsia="en-US"/>
        </w:rPr>
        <w:t>D</w:t>
      </w:r>
      <w:r w:rsidR="009C67B9" w:rsidRPr="009C67B9">
        <w:rPr>
          <w:rFonts w:ascii="Times New Roman" w:eastAsia="Times New Roman" w:hAnsi="Times New Roman" w:cs="Times New Roman"/>
          <w:color w:val="auto"/>
          <w:sz w:val="24"/>
          <w:szCs w:val="24"/>
          <w:lang w:eastAsia="en-US"/>
        </w:rPr>
        <w:t>iscusses the need to calculate volunteer deposits and mentions an estimated $5,000 for concessions.</w:t>
      </w:r>
    </w:p>
    <w:p w14:paraId="2BDED300" w14:textId="77777777" w:rsidR="009C67B9" w:rsidRPr="009C67B9" w:rsidRDefault="009C67B9" w:rsidP="009C67B9">
      <w:pPr>
        <w:spacing w:before="100" w:beforeAutospacing="1" w:after="100" w:afterAutospacing="1"/>
        <w:outlineLvl w:val="1"/>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Action Items</w:t>
      </w:r>
    </w:p>
    <w:p w14:paraId="1E51615F"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Get a list of scholarship players and work with Crystal to set up a promo code to zero out their balances.</w:t>
      </w:r>
    </w:p>
    <w:p w14:paraId="33114018"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Confirm the contact information for background checks is updated.</w:t>
      </w:r>
    </w:p>
    <w:p w14:paraId="37D4B69B"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Coordinate with Crystal to get Stephanie set up with access to post on the website.</w:t>
      </w:r>
    </w:p>
    <w:p w14:paraId="766E22A2"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Reach out to Malcolm about the cost of certifying his kids' helmets since they are no longer participating.</w:t>
      </w:r>
    </w:p>
    <w:p w14:paraId="7A33A83E"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Determine a plan for cheer practice location due to the hot track/football field.</w:t>
      </w:r>
    </w:p>
    <w:p w14:paraId="2ACA5B6B"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Reach out to Bobby to find out what certifications are needed for one of the chairs.</w:t>
      </w:r>
    </w:p>
    <w:p w14:paraId="3021EC51"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Communicate that cheer uniform payments must be made in full by August 1st, with a case-by-case approach for those who cannot pay.</w:t>
      </w:r>
    </w:p>
    <w:p w14:paraId="2073AE1A"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Send an updated list of coaches, including who has submitted headshots, background checks, and certifications.</w:t>
      </w:r>
    </w:p>
    <w:p w14:paraId="10EAEAA6"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Determine if the $1,500 from Caliber Collision should be moved to a different account </w:t>
      </w:r>
      <w:proofErr w:type="gramStart"/>
      <w:r w:rsidRPr="009C67B9">
        <w:rPr>
          <w:rFonts w:ascii="Times New Roman" w:eastAsia="Times New Roman" w:hAnsi="Times New Roman" w:cs="Times New Roman"/>
          <w:color w:val="auto"/>
          <w:sz w:val="24"/>
          <w:szCs w:val="24"/>
          <w:lang w:eastAsia="en-US"/>
        </w:rPr>
        <w:t>for  .</w:t>
      </w:r>
      <w:proofErr w:type="gramEnd"/>
    </w:p>
    <w:p w14:paraId="1F38958F"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Coordinate with Crystal to learn how to post content on the website properly.</w:t>
      </w:r>
    </w:p>
    <w:p w14:paraId="58CE4BB7"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Penny Hansen - Get Leslie the roles and responsibilities for the secretary position.</w:t>
      </w:r>
    </w:p>
    <w:p w14:paraId="7D3B913B"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Explore options for drink tickets and alcohol service at the farm-to-table event.</w:t>
      </w:r>
    </w:p>
    <w:p w14:paraId="713F77E5"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Organize the farm-to-table event, including securing volunteers, auction items, and the menu.</w:t>
      </w:r>
    </w:p>
    <w:p w14:paraId="2AE788F3"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Get Cameron Gray transferred to the organization.</w:t>
      </w:r>
    </w:p>
    <w:p w14:paraId="0F7D9664"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Reach out to parents without physical forms or documentation.</w:t>
      </w:r>
    </w:p>
    <w:p w14:paraId="5FFF3213"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Order tickets for the farm-to-table event.</w:t>
      </w:r>
    </w:p>
    <w:p w14:paraId="5C30E223"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Reach out to Kevin to get a copy of the code of conduct.</w:t>
      </w:r>
    </w:p>
    <w:p w14:paraId="5A602D62" w14:textId="77777777" w:rsidR="009C67B9" w:rsidRPr="009C67B9" w:rsidRDefault="009C67B9" w:rsidP="00F4051A">
      <w:pPr>
        <w:numPr>
          <w:ilvl w:val="0"/>
          <w:numId w:val="24"/>
        </w:numPr>
        <w:spacing w:before="100" w:beforeAutospacing="1" w:after="100" w:afterAutospacing="1" w:line="278" w:lineRule="auto"/>
        <w:rPr>
          <w:rFonts w:ascii="Times New Roman" w:eastAsia="Times New Roman" w:hAnsi="Times New Roman" w:cs="Times New Roman"/>
          <w:color w:val="auto"/>
          <w:sz w:val="24"/>
          <w:szCs w:val="24"/>
          <w:lang w:eastAsia="en-US"/>
        </w:rPr>
      </w:pPr>
      <w:proofErr w:type="gramStart"/>
      <w:r w:rsidRPr="009C67B9">
        <w:rPr>
          <w:rFonts w:ascii="Times New Roman" w:eastAsia="Times New Roman" w:hAnsi="Times New Roman" w:cs="Times New Roman"/>
          <w:color w:val="auto"/>
          <w:sz w:val="24"/>
          <w:szCs w:val="24"/>
          <w:lang w:eastAsia="en-US"/>
        </w:rPr>
        <w:t>[ ]</w:t>
      </w:r>
      <w:proofErr w:type="gramEnd"/>
      <w:r w:rsidRPr="009C67B9">
        <w:rPr>
          <w:rFonts w:ascii="Times New Roman" w:eastAsia="Times New Roman" w:hAnsi="Times New Roman" w:cs="Times New Roman"/>
          <w:color w:val="auto"/>
          <w:sz w:val="24"/>
          <w:szCs w:val="24"/>
          <w:lang w:eastAsia="en-US"/>
        </w:rPr>
        <w:t xml:space="preserve"> Follow up with the company that offered to donate half a cow for the raffle.</w:t>
      </w:r>
    </w:p>
    <w:p w14:paraId="36B9EC2F"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Athlete Registration and Documentation</w:t>
      </w:r>
    </w:p>
    <w:p w14:paraId="15A689EA" w14:textId="77777777" w:rsidR="009C67B9" w:rsidRPr="009C67B9" w:rsidRDefault="009C67B9" w:rsidP="00F4051A">
      <w:pPr>
        <w:numPr>
          <w:ilvl w:val="0"/>
          <w:numId w:val="2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Kayla discusses the current athlete registrations, mentioning specific numbers and names.</w:t>
      </w:r>
    </w:p>
    <w:p w14:paraId="31058A62" w14:textId="77777777" w:rsidR="009C67B9" w:rsidRPr="009C67B9" w:rsidRDefault="009C67B9" w:rsidP="00F4051A">
      <w:pPr>
        <w:numPr>
          <w:ilvl w:val="0"/>
          <w:numId w:val="2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confirms registering athletes and mentions updating the records.</w:t>
      </w:r>
    </w:p>
    <w:p w14:paraId="3C9AAA2B" w14:textId="77777777" w:rsidR="009C67B9" w:rsidRPr="009C67B9" w:rsidRDefault="009C67B9" w:rsidP="00F4051A">
      <w:pPr>
        <w:numPr>
          <w:ilvl w:val="0"/>
          <w:numId w:val="2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Kayla plans to create files for each athlete to check off documentation.</w:t>
      </w:r>
    </w:p>
    <w:p w14:paraId="147F01ED" w14:textId="77777777" w:rsidR="009C67B9" w:rsidRPr="009C67B9" w:rsidRDefault="009C67B9" w:rsidP="00F4051A">
      <w:pPr>
        <w:numPr>
          <w:ilvl w:val="0"/>
          <w:numId w:val="25"/>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and Kayla discuss locating and organizing physical forms and binders.</w:t>
      </w:r>
    </w:p>
    <w:p w14:paraId="67798D74"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7"/>
          <w:szCs w:val="27"/>
          <w:lang w:eastAsia="en-US"/>
        </w:rPr>
      </w:pPr>
      <w:r w:rsidRPr="009C67B9">
        <w:rPr>
          <w:rFonts w:ascii="Times New Roman" w:eastAsia="Times New Roman" w:hAnsi="Times New Roman" w:cs="Times New Roman"/>
          <w:b/>
          <w:bCs/>
          <w:color w:val="auto"/>
          <w:sz w:val="27"/>
          <w:szCs w:val="27"/>
          <w:lang w:eastAsia="en-US"/>
        </w:rPr>
        <w:t>Secretary Position and Voting Process</w:t>
      </w:r>
    </w:p>
    <w:p w14:paraId="3D34895C" w14:textId="77777777" w:rsidR="009C67B9" w:rsidRPr="009C67B9" w:rsidRDefault="009C67B9" w:rsidP="00F4051A">
      <w:pPr>
        <w:numPr>
          <w:ilvl w:val="0"/>
          <w:numId w:val="2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introduces Leslie's interest in the secretary position and her previous contributions to the program.</w:t>
      </w:r>
    </w:p>
    <w:p w14:paraId="23866FAE" w14:textId="77777777" w:rsidR="009C67B9" w:rsidRPr="009C67B9" w:rsidRDefault="009C67B9" w:rsidP="00F4051A">
      <w:pPr>
        <w:numPr>
          <w:ilvl w:val="0"/>
          <w:numId w:val="2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on the voting process for board positions, with a preference for in-person voting for board positions.</w:t>
      </w:r>
    </w:p>
    <w:p w14:paraId="77773735" w14:textId="77777777" w:rsidR="009C67B9" w:rsidRPr="009C67B9" w:rsidRDefault="009C67B9" w:rsidP="00F4051A">
      <w:pPr>
        <w:numPr>
          <w:ilvl w:val="0"/>
          <w:numId w:val="2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explains the responsibilities of the secretary role and the transition process for Leslie.</w:t>
      </w:r>
    </w:p>
    <w:p w14:paraId="338DD3A8" w14:textId="77777777" w:rsidR="009C67B9" w:rsidRPr="009C67B9" w:rsidRDefault="009C67B9" w:rsidP="00F4051A">
      <w:pPr>
        <w:numPr>
          <w:ilvl w:val="0"/>
          <w:numId w:val="26"/>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Voting takes place, with Leslie being elected as the new acting secretary.</w:t>
      </w:r>
    </w:p>
    <w:p w14:paraId="62FDA0FB"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New Board Member Interest</w:t>
      </w:r>
    </w:p>
    <w:p w14:paraId="3715ABEE" w14:textId="77777777" w:rsidR="009C67B9" w:rsidRPr="009C67B9" w:rsidRDefault="009C67B9" w:rsidP="00F4051A">
      <w:pPr>
        <w:numPr>
          <w:ilvl w:val="0"/>
          <w:numId w:val="27"/>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mentions receiving an impressive letter from a potential new board member, as a General Member.</w:t>
      </w:r>
    </w:p>
    <w:p w14:paraId="55718EC5" w14:textId="7C75D0B0" w:rsidR="009C67B9" w:rsidRPr="009C67B9" w:rsidRDefault="0020098E" w:rsidP="00F4051A">
      <w:pPr>
        <w:numPr>
          <w:ilvl w:val="0"/>
          <w:numId w:val="27"/>
        </w:numPr>
        <w:spacing w:before="100" w:beforeAutospacing="1" w:after="100" w:afterAutospacing="1" w:line="278" w:lineRule="auto"/>
        <w:rPr>
          <w:rFonts w:ascii="Times New Roman" w:eastAsia="Times New Roman" w:hAnsi="Times New Roman" w:cs="Times New Roman"/>
          <w:color w:val="auto"/>
          <w:sz w:val="24"/>
          <w:szCs w:val="24"/>
          <w:lang w:eastAsia="en-US"/>
        </w:rPr>
      </w:pPr>
      <w:r>
        <w:rPr>
          <w:rFonts w:ascii="Times New Roman" w:eastAsia="Times New Roman" w:hAnsi="Times New Roman" w:cs="Times New Roman"/>
          <w:color w:val="auto"/>
          <w:sz w:val="24"/>
          <w:szCs w:val="24"/>
          <w:lang w:eastAsia="en-US"/>
        </w:rPr>
        <w:t>There was</w:t>
      </w:r>
      <w:r w:rsidR="009C67B9" w:rsidRPr="009C67B9">
        <w:rPr>
          <w:rFonts w:ascii="Times New Roman" w:eastAsia="Times New Roman" w:hAnsi="Times New Roman" w:cs="Times New Roman"/>
          <w:color w:val="auto"/>
          <w:sz w:val="24"/>
          <w:szCs w:val="24"/>
          <w:lang w:eastAsia="en-US"/>
        </w:rPr>
        <w:t xml:space="preserve"> expresse</w:t>
      </w:r>
      <w:r>
        <w:rPr>
          <w:rFonts w:ascii="Times New Roman" w:eastAsia="Times New Roman" w:hAnsi="Times New Roman" w:cs="Times New Roman"/>
          <w:color w:val="auto"/>
          <w:sz w:val="24"/>
          <w:szCs w:val="24"/>
          <w:lang w:eastAsia="en-US"/>
        </w:rPr>
        <w:t>d</w:t>
      </w:r>
      <w:r w:rsidR="009C67B9" w:rsidRPr="009C67B9">
        <w:rPr>
          <w:rFonts w:ascii="Times New Roman" w:eastAsia="Times New Roman" w:hAnsi="Times New Roman" w:cs="Times New Roman"/>
          <w:color w:val="auto"/>
          <w:sz w:val="24"/>
          <w:szCs w:val="24"/>
          <w:lang w:eastAsia="en-US"/>
        </w:rPr>
        <w:t xml:space="preserve"> concerns about adding new members without prior volunteer experience.</w:t>
      </w:r>
    </w:p>
    <w:p w14:paraId="007EF616" w14:textId="77777777" w:rsidR="009C67B9" w:rsidRPr="009C67B9" w:rsidRDefault="009C67B9" w:rsidP="00F4051A">
      <w:pPr>
        <w:numPr>
          <w:ilvl w:val="0"/>
          <w:numId w:val="27"/>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on the benefits and potential risks of adding new members to the board.</w:t>
      </w:r>
    </w:p>
    <w:p w14:paraId="21B3474B" w14:textId="77777777" w:rsidR="009C67B9" w:rsidRDefault="009C67B9" w:rsidP="00F4051A">
      <w:pPr>
        <w:numPr>
          <w:ilvl w:val="0"/>
          <w:numId w:val="27"/>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decides to send the letter to the board for further discussion.</w:t>
      </w:r>
    </w:p>
    <w:p w14:paraId="6E6030B0" w14:textId="77777777" w:rsidR="00C73869" w:rsidRPr="009C67B9" w:rsidRDefault="00C73869" w:rsidP="00C73869">
      <w:pPr>
        <w:spacing w:before="100" w:beforeAutospacing="1" w:after="100" w:afterAutospacing="1" w:line="278" w:lineRule="auto"/>
        <w:ind w:left="720"/>
        <w:rPr>
          <w:rFonts w:ascii="Times New Roman" w:eastAsia="Times New Roman" w:hAnsi="Times New Roman" w:cs="Times New Roman"/>
          <w:color w:val="auto"/>
          <w:sz w:val="24"/>
          <w:szCs w:val="24"/>
          <w:lang w:eastAsia="en-US"/>
        </w:rPr>
      </w:pPr>
    </w:p>
    <w:p w14:paraId="75C2BC8B"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Fundraising and Raffle Plans</w:t>
      </w:r>
    </w:p>
    <w:p w14:paraId="4AC823F5" w14:textId="77777777" w:rsidR="009C67B9" w:rsidRPr="009C67B9" w:rsidRDefault="009C67B9" w:rsidP="00F4051A">
      <w:pPr>
        <w:numPr>
          <w:ilvl w:val="0"/>
          <w:numId w:val="2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Kassady discusses a raffle for half a cow, with tickets priced at $6 each or five tickets for $25.</w:t>
      </w:r>
    </w:p>
    <w:p w14:paraId="7B184F2F" w14:textId="77777777" w:rsidR="009C67B9" w:rsidRPr="009C67B9" w:rsidRDefault="009C67B9" w:rsidP="00F4051A">
      <w:pPr>
        <w:numPr>
          <w:ilvl w:val="0"/>
          <w:numId w:val="2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suggests selling tickets as an incentive for the kids to sell more.</w:t>
      </w:r>
    </w:p>
    <w:p w14:paraId="6EA2AE77" w14:textId="77777777" w:rsidR="009C67B9" w:rsidRPr="009C67B9" w:rsidRDefault="009C67B9" w:rsidP="00F4051A">
      <w:pPr>
        <w:numPr>
          <w:ilvl w:val="0"/>
          <w:numId w:val="2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on the logistics of the raffle, including ticket sales and wrap-up tickets.</w:t>
      </w:r>
    </w:p>
    <w:p w14:paraId="720BF6C0" w14:textId="77777777" w:rsidR="009C67B9" w:rsidRPr="009C67B9" w:rsidRDefault="009C67B9" w:rsidP="00F4051A">
      <w:pPr>
        <w:numPr>
          <w:ilvl w:val="0"/>
          <w:numId w:val="28"/>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Kassady mentions reaching out to companies for donations and incentive prizes.</w:t>
      </w:r>
    </w:p>
    <w:p w14:paraId="500616C4"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Concessions and Snack Bar</w:t>
      </w:r>
    </w:p>
    <w:p w14:paraId="14A43027" w14:textId="77777777" w:rsidR="009C67B9" w:rsidRPr="009C67B9" w:rsidRDefault="009C67B9" w:rsidP="00F4051A">
      <w:pPr>
        <w:numPr>
          <w:ilvl w:val="0"/>
          <w:numId w:val="29"/>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reported for Adam on the snack bar budget and the need for additional funds for hamburger patties from Smith Flat House and will work with Cody on details.</w:t>
      </w:r>
    </w:p>
    <w:p w14:paraId="79D7FE90" w14:textId="77777777" w:rsidR="009C67B9" w:rsidRPr="009C67B9" w:rsidRDefault="009C67B9" w:rsidP="00F4051A">
      <w:pPr>
        <w:numPr>
          <w:ilvl w:val="0"/>
          <w:numId w:val="29"/>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on the allocation of funds for the snack bar and the potential need for more money $5000.</w:t>
      </w:r>
    </w:p>
    <w:p w14:paraId="6E4DD591" w14:textId="77777777" w:rsidR="009C67B9" w:rsidRPr="009C67B9" w:rsidRDefault="009C67B9" w:rsidP="00F4051A">
      <w:pPr>
        <w:numPr>
          <w:ilvl w:val="0"/>
          <w:numId w:val="29"/>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Adam is working on a Sam's Club list for items to sell at the snack bar and will get that to Penny to start ordering.</w:t>
      </w:r>
    </w:p>
    <w:p w14:paraId="3B07143C"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Volunteer Coordination and Farm to Table Event</w:t>
      </w:r>
    </w:p>
    <w:p w14:paraId="19A025AE" w14:textId="77777777" w:rsidR="009C67B9" w:rsidRPr="009C67B9" w:rsidRDefault="009C67B9" w:rsidP="00F4051A">
      <w:pPr>
        <w:numPr>
          <w:ilvl w:val="0"/>
          <w:numId w:val="3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Penny and Sarah discuss the need for a list of volunteer spots for the Farm to Table event.</w:t>
      </w:r>
    </w:p>
    <w:p w14:paraId="2FD23C8F" w14:textId="77777777" w:rsidR="009C67B9" w:rsidRPr="009C67B9" w:rsidRDefault="009C67B9" w:rsidP="00F4051A">
      <w:pPr>
        <w:numPr>
          <w:ilvl w:val="0"/>
          <w:numId w:val="3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mentions the success of the Farm to Table event last year and the need for more tickets.</w:t>
      </w:r>
    </w:p>
    <w:p w14:paraId="2F6A0434" w14:textId="77777777" w:rsidR="009C67B9" w:rsidRPr="009C67B9" w:rsidRDefault="009C67B9" w:rsidP="00F4051A">
      <w:pPr>
        <w:numPr>
          <w:ilvl w:val="0"/>
          <w:numId w:val="3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on the menu for the event, including tri-tip, chicken and a vegetarian option.</w:t>
      </w:r>
    </w:p>
    <w:p w14:paraId="113018F5" w14:textId="77777777" w:rsidR="009C67B9" w:rsidRPr="009C67B9" w:rsidRDefault="009C67B9" w:rsidP="00F4051A">
      <w:pPr>
        <w:numPr>
          <w:ilvl w:val="0"/>
          <w:numId w:val="30"/>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suggests reaching out to vendors for the event and ensuring enough food is available.</w:t>
      </w:r>
    </w:p>
    <w:p w14:paraId="7D3A2F37" w14:textId="77777777" w:rsidR="009C67B9" w:rsidRPr="009C67B9" w:rsidRDefault="009C67B9" w:rsidP="009C67B9">
      <w:pPr>
        <w:spacing w:before="100" w:beforeAutospacing="1" w:after="100" w:afterAutospacing="1"/>
        <w:ind w:left="720"/>
        <w:rPr>
          <w:rFonts w:ascii="Times New Roman" w:eastAsia="Times New Roman" w:hAnsi="Times New Roman" w:cs="Times New Roman"/>
          <w:color w:val="auto"/>
          <w:sz w:val="24"/>
          <w:szCs w:val="24"/>
          <w:lang w:eastAsia="en-US"/>
        </w:rPr>
      </w:pPr>
    </w:p>
    <w:p w14:paraId="3C32445F"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Auction Items and Ticket Sales</w:t>
      </w:r>
    </w:p>
    <w:p w14:paraId="6F75BFDC" w14:textId="77777777" w:rsidR="009C67B9" w:rsidRPr="009C67B9" w:rsidRDefault="009C67B9" w:rsidP="00F4051A">
      <w:pPr>
        <w:numPr>
          <w:ilvl w:val="0"/>
          <w:numId w:val="3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Jill emphasizes the need for auction items and donations for the event.</w:t>
      </w:r>
    </w:p>
    <w:p w14:paraId="134E427A" w14:textId="77777777" w:rsidR="009C67B9" w:rsidRPr="009C67B9" w:rsidRDefault="009C67B9" w:rsidP="00F4051A">
      <w:pPr>
        <w:numPr>
          <w:ilvl w:val="0"/>
          <w:numId w:val="3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on the logistics of ticket sales, including the need for physical tickets and QR codes.</w:t>
      </w:r>
    </w:p>
    <w:p w14:paraId="3C58F6FF" w14:textId="77777777" w:rsidR="009C67B9" w:rsidRPr="009C67B9" w:rsidRDefault="009C67B9" w:rsidP="00F4051A">
      <w:pPr>
        <w:numPr>
          <w:ilvl w:val="0"/>
          <w:numId w:val="3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It is suggested selling drink tickets for beer and wine at the event.</w:t>
      </w:r>
    </w:p>
    <w:p w14:paraId="3C0862B6" w14:textId="77777777" w:rsidR="009C67B9" w:rsidRPr="009C67B9" w:rsidRDefault="009C67B9" w:rsidP="00F4051A">
      <w:pPr>
        <w:numPr>
          <w:ilvl w:val="0"/>
          <w:numId w:val="31"/>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Speaker 3 mentions the importance of having tickets available for parents to purchase at practices.</w:t>
      </w:r>
    </w:p>
    <w:p w14:paraId="28BFC44C"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Finalizing Event Details</w:t>
      </w:r>
    </w:p>
    <w:p w14:paraId="5FDA6BD4" w14:textId="77777777" w:rsidR="009C67B9" w:rsidRPr="009C67B9" w:rsidRDefault="009C67B9" w:rsidP="00F4051A">
      <w:pPr>
        <w:numPr>
          <w:ilvl w:val="0"/>
          <w:numId w:val="3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discusses the need for more tables for the event and the capacity of the venue.</w:t>
      </w:r>
    </w:p>
    <w:p w14:paraId="59678426" w14:textId="77777777" w:rsidR="009C67B9" w:rsidRPr="009C67B9" w:rsidRDefault="009C67B9" w:rsidP="00F4051A">
      <w:pPr>
        <w:numPr>
          <w:ilvl w:val="0"/>
          <w:numId w:val="3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Speaker 4 mentions the need for alcohol service and the associated liability.</w:t>
      </w:r>
    </w:p>
    <w:p w14:paraId="7345815D" w14:textId="77777777" w:rsidR="009C67B9" w:rsidRPr="009C67B9" w:rsidRDefault="009C67B9" w:rsidP="00F4051A">
      <w:pPr>
        <w:numPr>
          <w:ilvl w:val="0"/>
          <w:numId w:val="3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on the logistics of serving alcohol, including ID checks and wristbands.</w:t>
      </w:r>
    </w:p>
    <w:p w14:paraId="4C80CBA3" w14:textId="77777777" w:rsidR="009C67B9" w:rsidRPr="009C67B9" w:rsidRDefault="009C67B9" w:rsidP="00F4051A">
      <w:pPr>
        <w:numPr>
          <w:ilvl w:val="0"/>
          <w:numId w:val="32"/>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suggests individualized drink tickets with different colors for water and soda.</w:t>
      </w:r>
    </w:p>
    <w:p w14:paraId="041119FD" w14:textId="77777777" w:rsidR="009C67B9" w:rsidRPr="009C67B9" w:rsidRDefault="009C67B9" w:rsidP="009C67B9">
      <w:pPr>
        <w:spacing w:before="100" w:beforeAutospacing="1" w:after="100" w:afterAutospacing="1"/>
        <w:outlineLvl w:val="2"/>
        <w:rPr>
          <w:rFonts w:ascii="Times New Roman" w:eastAsia="Times New Roman" w:hAnsi="Times New Roman" w:cs="Times New Roman"/>
          <w:b/>
          <w:bCs/>
          <w:color w:val="auto"/>
          <w:sz w:val="24"/>
          <w:szCs w:val="24"/>
          <w:lang w:eastAsia="en-US"/>
        </w:rPr>
      </w:pPr>
      <w:r w:rsidRPr="009C67B9">
        <w:rPr>
          <w:rFonts w:ascii="Times New Roman" w:eastAsia="Times New Roman" w:hAnsi="Times New Roman" w:cs="Times New Roman"/>
          <w:b/>
          <w:bCs/>
          <w:color w:val="auto"/>
          <w:sz w:val="24"/>
          <w:szCs w:val="24"/>
          <w:lang w:eastAsia="en-US"/>
        </w:rPr>
        <w:t>Meeting Adjournment and Next Steps</w:t>
      </w:r>
    </w:p>
    <w:p w14:paraId="1F1EB65C" w14:textId="77777777" w:rsidR="009C67B9" w:rsidRPr="009C67B9" w:rsidRDefault="009C67B9" w:rsidP="00F4051A">
      <w:pPr>
        <w:numPr>
          <w:ilvl w:val="0"/>
          <w:numId w:val="3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and Sarah discuss the need for more volunteers and the importance of the event's success.</w:t>
      </w:r>
    </w:p>
    <w:p w14:paraId="7846AAC8" w14:textId="77777777" w:rsidR="009C67B9" w:rsidRPr="009C67B9" w:rsidRDefault="009C67B9" w:rsidP="00F4051A">
      <w:pPr>
        <w:numPr>
          <w:ilvl w:val="0"/>
          <w:numId w:val="3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Brian mentions the need for more tables and the capacity of the venue.</w:t>
      </w:r>
    </w:p>
    <w:p w14:paraId="4A129FCF" w14:textId="77777777" w:rsidR="009C67B9" w:rsidRPr="009C67B9" w:rsidRDefault="009C67B9" w:rsidP="00F4051A">
      <w:pPr>
        <w:numPr>
          <w:ilvl w:val="0"/>
          <w:numId w:val="3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Discussion regarding the logistics of serving alcohol and the associated liability.</w:t>
      </w:r>
    </w:p>
    <w:p w14:paraId="4789AA6E" w14:textId="77777777" w:rsidR="009C67B9" w:rsidRPr="009C67B9" w:rsidRDefault="009C67B9" w:rsidP="00F4051A">
      <w:pPr>
        <w:numPr>
          <w:ilvl w:val="0"/>
          <w:numId w:val="33"/>
        </w:numPr>
        <w:spacing w:before="100" w:beforeAutospacing="1" w:after="100" w:afterAutospacing="1" w:line="278" w:lineRule="auto"/>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It was suggested individualized drink tickets with different colors for water and soda.</w:t>
      </w:r>
    </w:p>
    <w:p w14:paraId="7626DFAB" w14:textId="77777777" w:rsidR="00CC6CFA" w:rsidRDefault="00CC6CFA" w:rsidP="009C67B9">
      <w:pPr>
        <w:spacing w:before="100" w:beforeAutospacing="1" w:after="100" w:afterAutospacing="1"/>
        <w:rPr>
          <w:rFonts w:ascii="Times New Roman" w:eastAsia="Times New Roman" w:hAnsi="Times New Roman" w:cs="Times New Roman"/>
          <w:color w:val="auto"/>
          <w:sz w:val="24"/>
          <w:szCs w:val="24"/>
          <w:lang w:eastAsia="en-US"/>
        </w:rPr>
      </w:pPr>
    </w:p>
    <w:p w14:paraId="096037A1" w14:textId="77777777" w:rsidR="00CC6CFA" w:rsidRDefault="00CC6CFA" w:rsidP="009C67B9">
      <w:pPr>
        <w:spacing w:before="100" w:beforeAutospacing="1" w:after="100" w:afterAutospacing="1"/>
        <w:rPr>
          <w:rFonts w:ascii="Times New Roman" w:eastAsia="Times New Roman" w:hAnsi="Times New Roman" w:cs="Times New Roman"/>
          <w:color w:val="auto"/>
          <w:sz w:val="24"/>
          <w:szCs w:val="24"/>
          <w:lang w:eastAsia="en-US"/>
        </w:rPr>
      </w:pPr>
    </w:p>
    <w:p w14:paraId="075C1CD3" w14:textId="4C5F9191" w:rsidR="009C67B9" w:rsidRPr="009C67B9" w:rsidRDefault="009C67B9" w:rsidP="009C67B9">
      <w:pPr>
        <w:spacing w:before="100" w:beforeAutospacing="1" w:after="100" w:afterAutospacing="1"/>
        <w:rPr>
          <w:rFonts w:ascii="Times New Roman" w:eastAsia="Times New Roman" w:hAnsi="Times New Roman" w:cs="Times New Roman"/>
          <w:color w:val="auto"/>
          <w:sz w:val="24"/>
          <w:szCs w:val="24"/>
          <w:lang w:eastAsia="en-US"/>
        </w:rPr>
      </w:pPr>
      <w:r w:rsidRPr="009C67B9">
        <w:rPr>
          <w:rFonts w:ascii="Times New Roman" w:eastAsia="Times New Roman" w:hAnsi="Times New Roman" w:cs="Times New Roman"/>
          <w:color w:val="auto"/>
          <w:sz w:val="24"/>
          <w:szCs w:val="24"/>
          <w:lang w:eastAsia="en-US"/>
        </w:rPr>
        <w:t>The meeting focused on communication and coordination issues, particularly regarding website updates and game scheduling. Stephanie needs help with website access, and Crystal is assisting. Two Sunday games against Pioneer and Maryville were confirmed. Scholarship players' registration and volunteer hour tracking were discussed, with a potential promo code to waive fees. Cheerleading uniform payments and practice logistics were addressed, emphasizing the need for full payments by August 1. The treasurer reported a current balance of $43,761.41.  The meeting also focused on athlete registrations.  Leslie was appointed as the new secretary, and Jen expressed interest in joining the board via an email. Fundraising plans include a raffle for half a cow, with tickets priced at $6 each or five for $25. The snack bar budget is $5000. The Farm to Table event will feature tri-tip, chicken and a vegetarian option, with tickets priced at $40 each. Volunteer coordination and auction item collection were also discussed, emphasizing the need for more tickets and donations.</w:t>
      </w:r>
    </w:p>
    <w:p w14:paraId="73CA7C7A" w14:textId="77777777" w:rsidR="009C67B9" w:rsidRPr="009C67B9" w:rsidRDefault="009C67B9" w:rsidP="009C67B9">
      <w:pPr>
        <w:spacing w:before="0" w:after="160" w:line="278" w:lineRule="auto"/>
        <w:rPr>
          <w:rFonts w:ascii="Calibri" w:eastAsia="Calibri" w:hAnsi="Calibri" w:cs="Times New Roman"/>
          <w:color w:val="auto"/>
          <w:kern w:val="2"/>
          <w:sz w:val="24"/>
          <w:szCs w:val="24"/>
          <w:lang w:eastAsia="en-US"/>
          <w14:ligatures w14:val="standardContextual"/>
        </w:rPr>
      </w:pPr>
    </w:p>
    <w:p w14:paraId="5CADD676" w14:textId="77777777" w:rsidR="00FE576D" w:rsidRPr="00CC6CFA" w:rsidRDefault="005D6EFD" w:rsidP="00A84617">
      <w:pPr>
        <w:pStyle w:val="Heading1"/>
        <w:rPr>
          <w:rFonts w:ascii="Times New Roman" w:hAnsi="Times New Roman" w:cs="Times New Roman"/>
        </w:rPr>
      </w:pPr>
      <w:sdt>
        <w:sdtPr>
          <w:rPr>
            <w:rFonts w:ascii="Times New Roman" w:hAnsi="Times New Roman" w:cs="Times New Roman"/>
          </w:rPr>
          <w:id w:val="188813862"/>
          <w:placeholder>
            <w:docPart w:val="9EE9CD984D964B359EFBFAA34D122430"/>
          </w:placeholder>
          <w:temporary/>
          <w:showingPlcHdr/>
          <w15:appearance w15:val="hidden"/>
        </w:sdtPr>
        <w:sdtEndPr/>
        <w:sdtContent>
          <w:r w:rsidR="00A84617" w:rsidRPr="00CC6CFA">
            <w:rPr>
              <w:rFonts w:ascii="Times New Roman" w:hAnsi="Times New Roman" w:cs="Times New Roman"/>
            </w:rPr>
            <w:t>Next meeting</w:t>
          </w:r>
        </w:sdtContent>
      </w:sdt>
      <w:bookmarkEnd w:id="0"/>
      <w:r w:rsidR="00772E3C" w:rsidRPr="00CC6CFA">
        <w:rPr>
          <w:rFonts w:ascii="Times New Roman" w:hAnsi="Times New Roman" w:cs="Times New Roman"/>
        </w:rPr>
        <w:t xml:space="preserve"> </w:t>
      </w:r>
    </w:p>
    <w:bookmarkEnd w:id="1"/>
    <w:p w14:paraId="403ED123" w14:textId="6C9A62AC" w:rsidR="00D971AF" w:rsidRPr="00CC6CFA" w:rsidRDefault="005A1D36" w:rsidP="006D4C2F">
      <w:pPr>
        <w:pStyle w:val="Heading2"/>
        <w:rPr>
          <w:rFonts w:ascii="Times New Roman" w:hAnsi="Times New Roman" w:cs="Times New Roman"/>
          <w:szCs w:val="24"/>
        </w:rPr>
      </w:pPr>
      <w:r w:rsidRPr="00CC6CFA">
        <w:rPr>
          <w:rFonts w:ascii="Times New Roman" w:eastAsiaTheme="minorEastAsia" w:hAnsi="Times New Roman" w:cs="Times New Roman"/>
          <w:szCs w:val="24"/>
        </w:rPr>
        <w:t xml:space="preserve">Next meeting </w:t>
      </w:r>
      <w:r w:rsidR="002915CE" w:rsidRPr="00CC6CFA">
        <w:rPr>
          <w:rFonts w:ascii="Times New Roman" w:eastAsiaTheme="minorEastAsia" w:hAnsi="Times New Roman" w:cs="Times New Roman"/>
          <w:szCs w:val="24"/>
        </w:rPr>
        <w:t xml:space="preserve">August </w:t>
      </w:r>
      <w:r w:rsidR="00835C89">
        <w:rPr>
          <w:rFonts w:ascii="Times New Roman" w:eastAsiaTheme="minorEastAsia" w:hAnsi="Times New Roman" w:cs="Times New Roman"/>
          <w:szCs w:val="24"/>
        </w:rPr>
        <w:t>4th</w:t>
      </w:r>
      <w:r w:rsidR="002915CE" w:rsidRPr="00CC6CFA">
        <w:rPr>
          <w:rFonts w:ascii="Times New Roman" w:eastAsiaTheme="minorEastAsia" w:hAnsi="Times New Roman" w:cs="Times New Roman"/>
          <w:szCs w:val="24"/>
        </w:rPr>
        <w:t>, 2025</w:t>
      </w:r>
    </w:p>
    <w:p w14:paraId="5F151F14" w14:textId="77777777" w:rsidR="00D971AF" w:rsidRPr="00CC6CFA" w:rsidRDefault="00D971AF" w:rsidP="00876655">
      <w:pPr>
        <w:rPr>
          <w:rFonts w:ascii="Times New Roman" w:hAnsi="Times New Roman" w:cs="Times New Roman"/>
          <w:sz w:val="24"/>
          <w:szCs w:val="24"/>
        </w:rPr>
      </w:pPr>
    </w:p>
    <w:p w14:paraId="47B00876" w14:textId="52A73CB9" w:rsidR="00876655" w:rsidRPr="00CC6CFA" w:rsidRDefault="005A1D36" w:rsidP="00876655">
      <w:pPr>
        <w:rPr>
          <w:rFonts w:ascii="Times New Roman" w:hAnsi="Times New Roman" w:cs="Times New Roman"/>
          <w:sz w:val="24"/>
          <w:szCs w:val="24"/>
        </w:rPr>
      </w:pPr>
      <w:r w:rsidRPr="00CC6CFA">
        <w:rPr>
          <w:rFonts w:ascii="Times New Roman" w:hAnsi="Times New Roman" w:cs="Times New Roman"/>
          <w:sz w:val="24"/>
          <w:szCs w:val="24"/>
        </w:rPr>
        <w:t xml:space="preserve">Motion to adjourn meeting at </w:t>
      </w:r>
      <w:r w:rsidR="00AF367F" w:rsidRPr="00CC6CFA">
        <w:rPr>
          <w:rFonts w:ascii="Times New Roman" w:hAnsi="Times New Roman" w:cs="Times New Roman"/>
          <w:sz w:val="24"/>
          <w:szCs w:val="24"/>
        </w:rPr>
        <w:t>7:55 pm</w:t>
      </w:r>
    </w:p>
    <w:p w14:paraId="5341A69E" w14:textId="77777777" w:rsidR="005A1D36" w:rsidRPr="00CC6CFA" w:rsidRDefault="005A1D36" w:rsidP="00876655">
      <w:pPr>
        <w:rPr>
          <w:rFonts w:ascii="Times New Roman" w:hAnsi="Times New Roman" w:cs="Times New Roman"/>
          <w:sz w:val="24"/>
          <w:szCs w:val="24"/>
        </w:rPr>
      </w:pPr>
    </w:p>
    <w:p w14:paraId="177DA8CB" w14:textId="7FCEF37B" w:rsidR="005A1D36" w:rsidRPr="00CC6CFA" w:rsidRDefault="005A1D36" w:rsidP="00876655">
      <w:pPr>
        <w:rPr>
          <w:rFonts w:ascii="Times New Roman" w:eastAsiaTheme="majorEastAsia" w:hAnsi="Times New Roman" w:cs="Times New Roman"/>
          <w:sz w:val="24"/>
          <w:szCs w:val="24"/>
        </w:rPr>
      </w:pPr>
      <w:r w:rsidRPr="00CC6CFA">
        <w:rPr>
          <w:rFonts w:ascii="Times New Roman" w:hAnsi="Times New Roman" w:cs="Times New Roman"/>
          <w:sz w:val="24"/>
          <w:szCs w:val="24"/>
        </w:rPr>
        <w:t>Minutes prepared by</w:t>
      </w:r>
      <w:r w:rsidR="00AF367F" w:rsidRPr="00CC6CFA">
        <w:rPr>
          <w:rFonts w:ascii="Times New Roman" w:hAnsi="Times New Roman" w:cs="Times New Roman"/>
          <w:sz w:val="24"/>
          <w:szCs w:val="24"/>
        </w:rPr>
        <w:t>:  Penny Hansen Vice President</w:t>
      </w:r>
    </w:p>
    <w:sectPr w:rsidR="005A1D36" w:rsidRPr="00CC6CFA" w:rsidSect="00C80A2B">
      <w:pgSz w:w="12240" w:h="15840"/>
      <w:pgMar w:top="-265" w:right="1080" w:bottom="568" w:left="108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CB502" w14:textId="77777777" w:rsidR="002534D0" w:rsidRDefault="002534D0">
      <w:r>
        <w:separator/>
      </w:r>
    </w:p>
  </w:endnote>
  <w:endnote w:type="continuationSeparator" w:id="0">
    <w:p w14:paraId="364DD16A" w14:textId="77777777" w:rsidR="002534D0" w:rsidRDefault="00253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1DE42" w14:textId="77777777" w:rsidR="002534D0" w:rsidRDefault="002534D0">
      <w:r>
        <w:separator/>
      </w:r>
    </w:p>
  </w:footnote>
  <w:footnote w:type="continuationSeparator" w:id="0">
    <w:p w14:paraId="33D9DA49" w14:textId="77777777" w:rsidR="002534D0" w:rsidRDefault="00253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00742045"/>
    <w:multiLevelType w:val="multilevel"/>
    <w:tmpl w:val="54F2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852CD6"/>
    <w:multiLevelType w:val="multilevel"/>
    <w:tmpl w:val="B750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C708D0"/>
    <w:multiLevelType w:val="multilevel"/>
    <w:tmpl w:val="8D0C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0A2ACB"/>
    <w:multiLevelType w:val="multilevel"/>
    <w:tmpl w:val="B118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D86048"/>
    <w:multiLevelType w:val="multilevel"/>
    <w:tmpl w:val="DD54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5021BC"/>
    <w:multiLevelType w:val="multilevel"/>
    <w:tmpl w:val="AB32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6A7079"/>
    <w:multiLevelType w:val="multilevel"/>
    <w:tmpl w:val="3BD8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FA70D4"/>
    <w:multiLevelType w:val="multilevel"/>
    <w:tmpl w:val="66DA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304088"/>
    <w:multiLevelType w:val="multilevel"/>
    <w:tmpl w:val="A082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6A1CF6"/>
    <w:multiLevelType w:val="multilevel"/>
    <w:tmpl w:val="9B7A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6F572D"/>
    <w:multiLevelType w:val="multilevel"/>
    <w:tmpl w:val="4410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F066F7"/>
    <w:multiLevelType w:val="multilevel"/>
    <w:tmpl w:val="BF3C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70683"/>
    <w:multiLevelType w:val="multilevel"/>
    <w:tmpl w:val="E724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A35211"/>
    <w:multiLevelType w:val="multilevel"/>
    <w:tmpl w:val="4E56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E84549"/>
    <w:multiLevelType w:val="multilevel"/>
    <w:tmpl w:val="ADF0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A42A9"/>
    <w:multiLevelType w:val="multilevel"/>
    <w:tmpl w:val="1F22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6247BC"/>
    <w:multiLevelType w:val="multilevel"/>
    <w:tmpl w:val="50CA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5A4A45"/>
    <w:multiLevelType w:val="multilevel"/>
    <w:tmpl w:val="02C4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235523"/>
    <w:multiLevelType w:val="multilevel"/>
    <w:tmpl w:val="E6FA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5E2A26"/>
    <w:multiLevelType w:val="multilevel"/>
    <w:tmpl w:val="6BFA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6B206A"/>
    <w:multiLevelType w:val="multilevel"/>
    <w:tmpl w:val="7BBC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5560F2"/>
    <w:multiLevelType w:val="multilevel"/>
    <w:tmpl w:val="F080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ED7B15"/>
    <w:multiLevelType w:val="multilevel"/>
    <w:tmpl w:val="4DC6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8568945">
    <w:abstractNumId w:val="7"/>
  </w:num>
  <w:num w:numId="2" w16cid:durableId="723263097">
    <w:abstractNumId w:val="6"/>
  </w:num>
  <w:num w:numId="3" w16cid:durableId="16782570">
    <w:abstractNumId w:val="5"/>
  </w:num>
  <w:num w:numId="4" w16cid:durableId="1043210331">
    <w:abstractNumId w:val="4"/>
  </w:num>
  <w:num w:numId="5" w16cid:durableId="1637643140">
    <w:abstractNumId w:val="8"/>
  </w:num>
  <w:num w:numId="6" w16cid:durableId="1095637725">
    <w:abstractNumId w:val="3"/>
  </w:num>
  <w:num w:numId="7" w16cid:durableId="1048264789">
    <w:abstractNumId w:val="2"/>
  </w:num>
  <w:num w:numId="8" w16cid:durableId="294338312">
    <w:abstractNumId w:val="1"/>
  </w:num>
  <w:num w:numId="9" w16cid:durableId="1833370733">
    <w:abstractNumId w:val="0"/>
  </w:num>
  <w:num w:numId="10" w16cid:durableId="596598419">
    <w:abstractNumId w:val="29"/>
  </w:num>
  <w:num w:numId="11" w16cid:durableId="117452597">
    <w:abstractNumId w:val="12"/>
  </w:num>
  <w:num w:numId="12" w16cid:durableId="2118983442">
    <w:abstractNumId w:val="25"/>
  </w:num>
  <w:num w:numId="13" w16cid:durableId="1002588154">
    <w:abstractNumId w:val="15"/>
  </w:num>
  <w:num w:numId="14" w16cid:durableId="1430151981">
    <w:abstractNumId w:val="11"/>
  </w:num>
  <w:num w:numId="15" w16cid:durableId="1192917349">
    <w:abstractNumId w:val="10"/>
  </w:num>
  <w:num w:numId="16" w16cid:durableId="118451868">
    <w:abstractNumId w:val="28"/>
  </w:num>
  <w:num w:numId="17" w16cid:durableId="883562177">
    <w:abstractNumId w:val="18"/>
  </w:num>
  <w:num w:numId="18" w16cid:durableId="1390693898">
    <w:abstractNumId w:val="13"/>
  </w:num>
  <w:num w:numId="19" w16cid:durableId="739327419">
    <w:abstractNumId w:val="14"/>
  </w:num>
  <w:num w:numId="20" w16cid:durableId="128405710">
    <w:abstractNumId w:val="31"/>
  </w:num>
  <w:num w:numId="21" w16cid:durableId="675839187">
    <w:abstractNumId w:val="23"/>
  </w:num>
  <w:num w:numId="22" w16cid:durableId="1828861767">
    <w:abstractNumId w:val="30"/>
  </w:num>
  <w:num w:numId="23" w16cid:durableId="709770316">
    <w:abstractNumId w:val="27"/>
  </w:num>
  <w:num w:numId="24" w16cid:durableId="1976518748">
    <w:abstractNumId w:val="32"/>
  </w:num>
  <w:num w:numId="25" w16cid:durableId="746264000">
    <w:abstractNumId w:val="19"/>
  </w:num>
  <w:num w:numId="26" w16cid:durableId="1751465069">
    <w:abstractNumId w:val="17"/>
  </w:num>
  <w:num w:numId="27" w16cid:durableId="2076393704">
    <w:abstractNumId w:val="26"/>
  </w:num>
  <w:num w:numId="28" w16cid:durableId="638806793">
    <w:abstractNumId w:val="22"/>
  </w:num>
  <w:num w:numId="29" w16cid:durableId="1798648138">
    <w:abstractNumId w:val="9"/>
  </w:num>
  <w:num w:numId="30" w16cid:durableId="1051226214">
    <w:abstractNumId w:val="16"/>
  </w:num>
  <w:num w:numId="31" w16cid:durableId="1585720847">
    <w:abstractNumId w:val="20"/>
  </w:num>
  <w:num w:numId="32" w16cid:durableId="738019998">
    <w:abstractNumId w:val="21"/>
  </w:num>
  <w:num w:numId="33" w16cid:durableId="104690996">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BF"/>
    <w:rsid w:val="00001178"/>
    <w:rsid w:val="00022357"/>
    <w:rsid w:val="00056A41"/>
    <w:rsid w:val="00067F51"/>
    <w:rsid w:val="00072585"/>
    <w:rsid w:val="0007293E"/>
    <w:rsid w:val="00077314"/>
    <w:rsid w:val="00081D4D"/>
    <w:rsid w:val="00090F53"/>
    <w:rsid w:val="000D1B9D"/>
    <w:rsid w:val="000F21A5"/>
    <w:rsid w:val="001150C4"/>
    <w:rsid w:val="0011687A"/>
    <w:rsid w:val="00151E11"/>
    <w:rsid w:val="00184799"/>
    <w:rsid w:val="0019575F"/>
    <w:rsid w:val="00196BE1"/>
    <w:rsid w:val="001D60CD"/>
    <w:rsid w:val="001E1CC8"/>
    <w:rsid w:val="001F613B"/>
    <w:rsid w:val="0020098E"/>
    <w:rsid w:val="002373C1"/>
    <w:rsid w:val="002534D0"/>
    <w:rsid w:val="00272D87"/>
    <w:rsid w:val="002915CE"/>
    <w:rsid w:val="00296BB7"/>
    <w:rsid w:val="002A2B44"/>
    <w:rsid w:val="002A3FCB"/>
    <w:rsid w:val="002C7F09"/>
    <w:rsid w:val="002D3701"/>
    <w:rsid w:val="002E40C0"/>
    <w:rsid w:val="0033665D"/>
    <w:rsid w:val="003530ED"/>
    <w:rsid w:val="003871FA"/>
    <w:rsid w:val="0039569D"/>
    <w:rsid w:val="003A0EA8"/>
    <w:rsid w:val="003B5FCE"/>
    <w:rsid w:val="00402E7E"/>
    <w:rsid w:val="00416222"/>
    <w:rsid w:val="00424F9F"/>
    <w:rsid w:val="00435446"/>
    <w:rsid w:val="00466C22"/>
    <w:rsid w:val="00476525"/>
    <w:rsid w:val="004B518F"/>
    <w:rsid w:val="004C0CA0"/>
    <w:rsid w:val="004C456E"/>
    <w:rsid w:val="004D5988"/>
    <w:rsid w:val="004F1A70"/>
    <w:rsid w:val="004F4532"/>
    <w:rsid w:val="00506542"/>
    <w:rsid w:val="00512149"/>
    <w:rsid w:val="0053496E"/>
    <w:rsid w:val="0056644C"/>
    <w:rsid w:val="0058206D"/>
    <w:rsid w:val="00591AB5"/>
    <w:rsid w:val="005A1D36"/>
    <w:rsid w:val="005D2056"/>
    <w:rsid w:val="006150B0"/>
    <w:rsid w:val="00624148"/>
    <w:rsid w:val="00630817"/>
    <w:rsid w:val="00635577"/>
    <w:rsid w:val="00641BD3"/>
    <w:rsid w:val="00645756"/>
    <w:rsid w:val="00655F6F"/>
    <w:rsid w:val="00684306"/>
    <w:rsid w:val="006A4F9A"/>
    <w:rsid w:val="006A5823"/>
    <w:rsid w:val="006D4C2F"/>
    <w:rsid w:val="006E626F"/>
    <w:rsid w:val="00703F95"/>
    <w:rsid w:val="007173EB"/>
    <w:rsid w:val="00746D74"/>
    <w:rsid w:val="007638A6"/>
    <w:rsid w:val="00772E3C"/>
    <w:rsid w:val="00774146"/>
    <w:rsid w:val="0078288E"/>
    <w:rsid w:val="00786D8E"/>
    <w:rsid w:val="00797F60"/>
    <w:rsid w:val="007B3F2B"/>
    <w:rsid w:val="007B507E"/>
    <w:rsid w:val="007C0FBC"/>
    <w:rsid w:val="007F6F13"/>
    <w:rsid w:val="008211E7"/>
    <w:rsid w:val="00835C89"/>
    <w:rsid w:val="008361F1"/>
    <w:rsid w:val="0083758C"/>
    <w:rsid w:val="00864A7E"/>
    <w:rsid w:val="0087444D"/>
    <w:rsid w:val="008746A9"/>
    <w:rsid w:val="00876655"/>
    <w:rsid w:val="00883FFD"/>
    <w:rsid w:val="00893EE9"/>
    <w:rsid w:val="00895650"/>
    <w:rsid w:val="008A499D"/>
    <w:rsid w:val="008E1349"/>
    <w:rsid w:val="00907EA5"/>
    <w:rsid w:val="00926FE0"/>
    <w:rsid w:val="00934738"/>
    <w:rsid w:val="009507BF"/>
    <w:rsid w:val="009579FE"/>
    <w:rsid w:val="0096137A"/>
    <w:rsid w:val="00967B20"/>
    <w:rsid w:val="009732CA"/>
    <w:rsid w:val="009A465F"/>
    <w:rsid w:val="009B79A0"/>
    <w:rsid w:val="009C67B9"/>
    <w:rsid w:val="009D7DB9"/>
    <w:rsid w:val="00A12843"/>
    <w:rsid w:val="00A84617"/>
    <w:rsid w:val="00AB3E35"/>
    <w:rsid w:val="00AF367F"/>
    <w:rsid w:val="00B04252"/>
    <w:rsid w:val="00B27DCD"/>
    <w:rsid w:val="00B51AD7"/>
    <w:rsid w:val="00B550BD"/>
    <w:rsid w:val="00B66FBE"/>
    <w:rsid w:val="00B7207F"/>
    <w:rsid w:val="00B80E19"/>
    <w:rsid w:val="00BE10D6"/>
    <w:rsid w:val="00C021A3"/>
    <w:rsid w:val="00C04B20"/>
    <w:rsid w:val="00C05DB1"/>
    <w:rsid w:val="00C139A1"/>
    <w:rsid w:val="00C145EB"/>
    <w:rsid w:val="00C1489F"/>
    <w:rsid w:val="00C41E6E"/>
    <w:rsid w:val="00C54681"/>
    <w:rsid w:val="00C609B8"/>
    <w:rsid w:val="00C73869"/>
    <w:rsid w:val="00C7447B"/>
    <w:rsid w:val="00C80A2B"/>
    <w:rsid w:val="00C9008F"/>
    <w:rsid w:val="00CA4D76"/>
    <w:rsid w:val="00CC6CFA"/>
    <w:rsid w:val="00CE41FE"/>
    <w:rsid w:val="00CE550E"/>
    <w:rsid w:val="00D350A6"/>
    <w:rsid w:val="00D41A76"/>
    <w:rsid w:val="00D50889"/>
    <w:rsid w:val="00D971AF"/>
    <w:rsid w:val="00D97972"/>
    <w:rsid w:val="00DE7DDC"/>
    <w:rsid w:val="00DF4CF8"/>
    <w:rsid w:val="00E204C1"/>
    <w:rsid w:val="00E33EF8"/>
    <w:rsid w:val="00E5509F"/>
    <w:rsid w:val="00E60A93"/>
    <w:rsid w:val="00EA5A86"/>
    <w:rsid w:val="00EC2A34"/>
    <w:rsid w:val="00ED1A3C"/>
    <w:rsid w:val="00F1200F"/>
    <w:rsid w:val="00F13C2D"/>
    <w:rsid w:val="00F4051A"/>
    <w:rsid w:val="00F44C04"/>
    <w:rsid w:val="00F80633"/>
    <w:rsid w:val="00F835FA"/>
    <w:rsid w:val="00F847CA"/>
    <w:rsid w:val="00F9136A"/>
    <w:rsid w:val="00F925B9"/>
    <w:rsid w:val="00FA0E43"/>
    <w:rsid w:val="00FB143A"/>
    <w:rsid w:val="00FB6347"/>
    <w:rsid w:val="00FC73BE"/>
    <w:rsid w:val="00FE5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EA5A63"/>
  <w15:chartTrackingRefBased/>
  <w15:docId w15:val="{866EBC19-3A6D-4B2B-AF0F-C581F7E6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655"/>
    <w:pPr>
      <w:spacing w:before="40" w:after="40"/>
    </w:pPr>
    <w:rPr>
      <w:color w:val="44546A" w:themeColor="text2"/>
      <w:szCs w:val="21"/>
    </w:rPr>
  </w:style>
  <w:style w:type="paragraph" w:styleId="Heading1">
    <w:name w:val="heading 1"/>
    <w:basedOn w:val="Normal"/>
    <w:next w:val="Normal"/>
    <w:uiPriority w:val="9"/>
    <w:qFormat/>
    <w:rsid w:val="00876655"/>
    <w:pPr>
      <w:spacing w:before="600" w:after="120"/>
      <w:outlineLvl w:val="0"/>
    </w:pPr>
    <w:rPr>
      <w:rFonts w:asciiTheme="majorHAnsi" w:eastAsiaTheme="majorEastAsia" w:hAnsiTheme="majorHAnsi" w:cs="Times New Roman (Headings CS)"/>
      <w:b/>
      <w:caps/>
      <w:color w:val="000000" w:themeColor="text1"/>
      <w:spacing w:val="20"/>
      <w:sz w:val="24"/>
      <w:szCs w:val="24"/>
    </w:rPr>
  </w:style>
  <w:style w:type="paragraph" w:styleId="Heading2">
    <w:name w:val="heading 2"/>
    <w:basedOn w:val="Normal"/>
    <w:next w:val="Normal"/>
    <w:uiPriority w:val="9"/>
    <w:rsid w:val="00876655"/>
    <w:pPr>
      <w:outlineLvl w:val="1"/>
    </w:pPr>
    <w:rPr>
      <w:rFonts w:asciiTheme="majorHAnsi" w:eastAsiaTheme="majorEastAsia" w:hAnsiTheme="majorHAnsi" w:cstheme="majorBidi"/>
      <w:sz w:val="24"/>
    </w:rPr>
  </w:style>
  <w:style w:type="paragraph" w:styleId="Heading3">
    <w:name w:val="heading 3"/>
    <w:basedOn w:val="Normal"/>
    <w:next w:val="Normal"/>
    <w:link w:val="Heading3Char"/>
    <w:uiPriority w:val="9"/>
    <w:semiHidden/>
    <w:rsid w:val="00624148"/>
    <w:pPr>
      <w:keepNext/>
      <w:keepLines/>
      <w:spacing w:after="0"/>
      <w:outlineLvl w:val="2"/>
    </w:pPr>
    <w:rPr>
      <w:rFonts w:eastAsiaTheme="majorEastAsia" w:cstheme="majorBidi"/>
      <w:color w:val="2F2119" w:themeColor="accent1" w:themeShade="7F"/>
      <w:sz w:val="24"/>
      <w:szCs w:val="24"/>
    </w:rPr>
  </w:style>
  <w:style w:type="paragraph" w:styleId="Heading4">
    <w:name w:val="heading 4"/>
    <w:basedOn w:val="Normal"/>
    <w:next w:val="Normal"/>
    <w:link w:val="Heading4Char"/>
    <w:uiPriority w:val="9"/>
    <w:semiHidden/>
    <w:unhideWhenUsed/>
    <w:rsid w:val="00E60A93"/>
    <w:pPr>
      <w:keepNext/>
      <w:keepLines/>
      <w:spacing w:after="0"/>
      <w:outlineLvl w:val="3"/>
    </w:pPr>
    <w:rPr>
      <w:rFonts w:eastAsiaTheme="majorEastAsia" w:cstheme="majorBidi"/>
      <w:i/>
      <w:iCs/>
      <w:color w:val="302119" w:themeColor="accent1" w:themeShade="80"/>
    </w:rPr>
  </w:style>
  <w:style w:type="paragraph" w:styleId="Heading5">
    <w:name w:val="heading 5"/>
    <w:basedOn w:val="Normal"/>
    <w:next w:val="Normal"/>
    <w:link w:val="Heading5Char"/>
    <w:uiPriority w:val="9"/>
    <w:semiHidden/>
    <w:unhideWhenUsed/>
    <w:qFormat/>
    <w:rsid w:val="002D3701"/>
    <w:pPr>
      <w:keepNext/>
      <w:keepLines/>
      <w:spacing w:after="8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2A3FCB"/>
    <w:pPr>
      <w:keepNext/>
      <w:keepLines/>
      <w:spacing w:after="0"/>
      <w:outlineLvl w:val="5"/>
    </w:pPr>
    <w:rPr>
      <w:rFonts w:eastAsiaTheme="majorEastAsia" w:cstheme="majorBidi"/>
      <w:color w:val="2F2119" w:themeColor="accent1" w:themeShade="7F"/>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semiHidden/>
    <w:rsid w:val="007173EB"/>
    <w:pPr>
      <w:spacing w:before="0" w:after="0"/>
      <w:jc w:val="right"/>
    </w:pPr>
  </w:style>
  <w:style w:type="character" w:customStyle="1" w:styleId="FooterChar">
    <w:name w:val="Footer Char"/>
    <w:basedOn w:val="DefaultParagraphFont"/>
    <w:link w:val="Footer"/>
    <w:uiPriority w:val="99"/>
    <w:semiHidden/>
    <w:rsid w:val="00EA5A86"/>
    <w:rPr>
      <w:rFonts w:asciiTheme="majorHAnsi" w:hAnsiTheme="majorHAnsi"/>
      <w:color w:val="44546A" w:themeColor="text2"/>
      <w:szCs w:val="21"/>
    </w:rPr>
  </w:style>
  <w:style w:type="paragraph" w:styleId="Title">
    <w:name w:val="Title"/>
    <w:basedOn w:val="Normal"/>
    <w:uiPriority w:val="1"/>
    <w:qFormat/>
    <w:rsid w:val="00876655"/>
    <w:pPr>
      <w:spacing w:before="0" w:after="160"/>
    </w:pPr>
    <w:rPr>
      <w:rFonts w:asciiTheme="majorHAnsi" w:eastAsiaTheme="majorEastAsia" w:hAnsiTheme="majorHAnsi" w:cs="Times New Roman (Headings CS)"/>
      <w:b/>
      <w:bCs/>
      <w:caps/>
      <w:color w:val="000000" w:themeColor="text1"/>
      <w:spacing w:val="40"/>
      <w:sz w:val="60"/>
      <w:szCs w:val="72"/>
      <w14:textOutline w14:w="9525" w14:cap="rnd" w14:cmpd="sng" w14:algn="ctr">
        <w14:solidFill>
          <w14:schemeClr w14:val="accent1">
            <w14:lumMod w14:val="50000"/>
          </w14:schemeClr>
        </w14:solidFill>
        <w14:prstDash w14:val="solid"/>
        <w14:bevel/>
      </w14:textOutline>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0"/>
      </w:numPr>
      <w:spacing w:before="120" w:after="120" w:line="240" w:lineRule="exact"/>
      <w:ind w:left="360"/>
      <w:contextualSpacing/>
    </w:pPr>
  </w:style>
  <w:style w:type="paragraph" w:styleId="Subtitle">
    <w:name w:val="Subtitle"/>
    <w:basedOn w:val="Normal"/>
    <w:next w:val="Normal"/>
    <w:uiPriority w:val="2"/>
    <w:qFormat/>
    <w:rsid w:val="00876655"/>
    <w:pPr>
      <w:spacing w:after="360"/>
    </w:pPr>
    <w:rPr>
      <w:rFonts w:asciiTheme="majorHAnsi" w:eastAsiaTheme="majorEastAsia" w:hAnsiTheme="majorHAnsi" w:cs="Times New Roman (Headings CS)"/>
      <w:caps/>
      <w:color w:val="000000" w:themeColor="text1"/>
      <w:spacing w:val="40"/>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1"/>
      </w:numPr>
      <w:contextualSpacing/>
    </w:pPr>
  </w:style>
  <w:style w:type="paragraph" w:styleId="ListBullet3">
    <w:name w:val="List Bullet 3"/>
    <w:basedOn w:val="Normal"/>
    <w:uiPriority w:val="99"/>
    <w:semiHidden/>
    <w:unhideWhenUsed/>
    <w:rsid w:val="002A3FCB"/>
    <w:pPr>
      <w:numPr>
        <w:numId w:val="2"/>
      </w:numPr>
      <w:contextualSpacing/>
    </w:pPr>
  </w:style>
  <w:style w:type="paragraph" w:styleId="ListBullet4">
    <w:name w:val="List Bullet 4"/>
    <w:basedOn w:val="Normal"/>
    <w:uiPriority w:val="99"/>
    <w:semiHidden/>
    <w:unhideWhenUsed/>
    <w:rsid w:val="002A3FCB"/>
    <w:pPr>
      <w:numPr>
        <w:numId w:val="3"/>
      </w:numPr>
      <w:contextualSpacing/>
    </w:pPr>
  </w:style>
  <w:style w:type="paragraph" w:styleId="ListBullet5">
    <w:name w:val="List Bullet 5"/>
    <w:basedOn w:val="Normal"/>
    <w:uiPriority w:val="99"/>
    <w:semiHidden/>
    <w:unhideWhenUsed/>
    <w:rsid w:val="002A3FCB"/>
    <w:pPr>
      <w:numPr>
        <w:numId w:val="4"/>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5"/>
      </w:numPr>
      <w:spacing w:line="240" w:lineRule="exact"/>
      <w:contextualSpacing/>
    </w:pPr>
  </w:style>
  <w:style w:type="paragraph" w:styleId="ListNumber2">
    <w:name w:val="List Number 2"/>
    <w:basedOn w:val="Normal"/>
    <w:uiPriority w:val="99"/>
    <w:semiHidden/>
    <w:unhideWhenUsed/>
    <w:rsid w:val="002A3FCB"/>
    <w:pPr>
      <w:numPr>
        <w:numId w:val="6"/>
      </w:numPr>
      <w:contextualSpacing/>
    </w:pPr>
  </w:style>
  <w:style w:type="paragraph" w:styleId="ListNumber3">
    <w:name w:val="List Number 3"/>
    <w:basedOn w:val="Normal"/>
    <w:uiPriority w:val="99"/>
    <w:semiHidden/>
    <w:unhideWhenUsed/>
    <w:rsid w:val="002A3FCB"/>
    <w:pPr>
      <w:numPr>
        <w:numId w:val="7"/>
      </w:numPr>
      <w:contextualSpacing/>
    </w:pPr>
  </w:style>
  <w:style w:type="paragraph" w:styleId="ListNumber4">
    <w:name w:val="List Number 4"/>
    <w:basedOn w:val="Normal"/>
    <w:uiPriority w:val="99"/>
    <w:semiHidden/>
    <w:unhideWhenUsed/>
    <w:rsid w:val="002A3FCB"/>
    <w:pPr>
      <w:numPr>
        <w:numId w:val="8"/>
      </w:numPr>
      <w:contextualSpacing/>
    </w:pPr>
  </w:style>
  <w:style w:type="paragraph" w:styleId="ListNumber5">
    <w:name w:val="List Number 5"/>
    <w:basedOn w:val="Normal"/>
    <w:uiPriority w:val="99"/>
    <w:semiHidden/>
    <w:unhideWhenUsed/>
    <w:rsid w:val="002A3FCB"/>
    <w:pPr>
      <w:numPr>
        <w:numId w:val="9"/>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080480">
      <w:bodyDiv w:val="1"/>
      <w:marLeft w:val="0"/>
      <w:marRight w:val="0"/>
      <w:marTop w:val="0"/>
      <w:marBottom w:val="0"/>
      <w:divBdr>
        <w:top w:val="none" w:sz="0" w:space="0" w:color="auto"/>
        <w:left w:val="none" w:sz="0" w:space="0" w:color="auto"/>
        <w:bottom w:val="none" w:sz="0" w:space="0" w:color="auto"/>
        <w:right w:val="none" w:sz="0" w:space="0" w:color="auto"/>
      </w:divBdr>
      <w:divsChild>
        <w:div w:id="83611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y\AppData\Roaming\Microsoft\Templates\Classic%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41351467B04F119D98FA76824B4156"/>
        <w:category>
          <w:name w:val="General"/>
          <w:gallery w:val="placeholder"/>
        </w:category>
        <w:types>
          <w:type w:val="bbPlcHdr"/>
        </w:types>
        <w:behaviors>
          <w:behavior w:val="content"/>
        </w:behaviors>
        <w:guid w:val="{1CAD6D0C-17C3-43E1-82F0-685FD72CD7E4}"/>
      </w:docPartPr>
      <w:docPartBody>
        <w:p w:rsidR="008B6439" w:rsidRDefault="004507F4">
          <w:pPr>
            <w:pStyle w:val="F741351467B04F119D98FA76824B4156"/>
          </w:pPr>
          <w:r w:rsidRPr="00797F60">
            <w:t>meeting Minutes</w:t>
          </w:r>
        </w:p>
      </w:docPartBody>
    </w:docPart>
    <w:docPart>
      <w:docPartPr>
        <w:name w:val="B26BF3B2442945FAB7DE40BFC9ABD2E4"/>
        <w:category>
          <w:name w:val="General"/>
          <w:gallery w:val="placeholder"/>
        </w:category>
        <w:types>
          <w:type w:val="bbPlcHdr"/>
        </w:types>
        <w:behaviors>
          <w:behavior w:val="content"/>
        </w:behaviors>
        <w:guid w:val="{DF503FFF-A851-422A-90D1-639B05483BF8}"/>
      </w:docPartPr>
      <w:docPartBody>
        <w:p w:rsidR="008B6439" w:rsidRDefault="004507F4">
          <w:pPr>
            <w:pStyle w:val="B26BF3B2442945FAB7DE40BFC9ABD2E4"/>
          </w:pPr>
          <w:r w:rsidRPr="00876655">
            <w:t>Date:</w:t>
          </w:r>
        </w:p>
      </w:docPartBody>
    </w:docPart>
    <w:docPart>
      <w:docPartPr>
        <w:name w:val="C19FCA0E125E4C6BB42CB0B5A64DD23F"/>
        <w:category>
          <w:name w:val="General"/>
          <w:gallery w:val="placeholder"/>
        </w:category>
        <w:types>
          <w:type w:val="bbPlcHdr"/>
        </w:types>
        <w:behaviors>
          <w:behavior w:val="content"/>
        </w:behaviors>
        <w:guid w:val="{1728DA82-A4CB-4B6D-996B-66A9D712BFCD}"/>
      </w:docPartPr>
      <w:docPartBody>
        <w:p w:rsidR="008B6439" w:rsidRDefault="004507F4">
          <w:pPr>
            <w:pStyle w:val="C19FCA0E125E4C6BB42CB0B5A64DD23F"/>
          </w:pPr>
          <w:r w:rsidRPr="00876655">
            <w:t xml:space="preserve">Time: </w:t>
          </w:r>
        </w:p>
      </w:docPartBody>
    </w:docPart>
    <w:docPart>
      <w:docPartPr>
        <w:name w:val="7F509BCBA2E14347B9E6E4BB74F969E9"/>
        <w:category>
          <w:name w:val="General"/>
          <w:gallery w:val="placeholder"/>
        </w:category>
        <w:types>
          <w:type w:val="bbPlcHdr"/>
        </w:types>
        <w:behaviors>
          <w:behavior w:val="content"/>
        </w:behaviors>
        <w:guid w:val="{9AEDA7FD-E84C-4E12-A36C-2EEEB04ADB39}"/>
      </w:docPartPr>
      <w:docPartBody>
        <w:p w:rsidR="008B6439" w:rsidRDefault="004507F4">
          <w:pPr>
            <w:pStyle w:val="7F509BCBA2E14347B9E6E4BB74F969E9"/>
          </w:pPr>
          <w:r w:rsidRPr="00C021A3">
            <w:t>Meeting called to order by</w:t>
          </w:r>
          <w:r>
            <w:t>:</w:t>
          </w:r>
        </w:p>
      </w:docPartBody>
    </w:docPart>
    <w:docPart>
      <w:docPartPr>
        <w:name w:val="9F4168BA269F4E3EB0EE245AF20498A3"/>
        <w:category>
          <w:name w:val="General"/>
          <w:gallery w:val="placeholder"/>
        </w:category>
        <w:types>
          <w:type w:val="bbPlcHdr"/>
        </w:types>
        <w:behaviors>
          <w:behavior w:val="content"/>
        </w:behaviors>
        <w:guid w:val="{CDAA800D-D0F8-4058-8DFE-DAE647CF6B2B}"/>
      </w:docPartPr>
      <w:docPartBody>
        <w:p w:rsidR="008B6439" w:rsidRDefault="004507F4">
          <w:pPr>
            <w:pStyle w:val="9F4168BA269F4E3EB0EE245AF20498A3"/>
          </w:pPr>
          <w:r>
            <w:t>In attendance</w:t>
          </w:r>
        </w:p>
      </w:docPartBody>
    </w:docPart>
    <w:docPart>
      <w:docPartPr>
        <w:name w:val="9EE9CD984D964B359EFBFAA34D122430"/>
        <w:category>
          <w:name w:val="General"/>
          <w:gallery w:val="placeholder"/>
        </w:category>
        <w:types>
          <w:type w:val="bbPlcHdr"/>
        </w:types>
        <w:behaviors>
          <w:behavior w:val="content"/>
        </w:behaviors>
        <w:guid w:val="{0325458D-2188-4325-B99C-519061D95379}"/>
      </w:docPartPr>
      <w:docPartBody>
        <w:p w:rsidR="008B6439" w:rsidRDefault="004507F4">
          <w:pPr>
            <w:pStyle w:val="9EE9CD984D964B359EFBFAA34D122430"/>
          </w:pPr>
          <w:r>
            <w:t>Next meeting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728652">
    <w:abstractNumId w:val="1"/>
  </w:num>
  <w:num w:numId="2" w16cid:durableId="12616436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AB"/>
    <w:rsid w:val="00296BB7"/>
    <w:rsid w:val="004507F4"/>
    <w:rsid w:val="00523CF0"/>
    <w:rsid w:val="00630817"/>
    <w:rsid w:val="00671B03"/>
    <w:rsid w:val="006A5823"/>
    <w:rsid w:val="008A499D"/>
    <w:rsid w:val="008B6439"/>
    <w:rsid w:val="00BA6BC0"/>
    <w:rsid w:val="00C05DB1"/>
    <w:rsid w:val="00C157AB"/>
    <w:rsid w:val="00D90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41351467B04F119D98FA76824B4156">
    <w:name w:val="F741351467B04F119D98FA76824B4156"/>
  </w:style>
  <w:style w:type="paragraph" w:customStyle="1" w:styleId="B26BF3B2442945FAB7DE40BFC9ABD2E4">
    <w:name w:val="B26BF3B2442945FAB7DE40BFC9ABD2E4"/>
  </w:style>
  <w:style w:type="paragraph" w:customStyle="1" w:styleId="C19FCA0E125E4C6BB42CB0B5A64DD23F">
    <w:name w:val="C19FCA0E125E4C6BB42CB0B5A64DD23F"/>
  </w:style>
  <w:style w:type="paragraph" w:customStyle="1" w:styleId="7F509BCBA2E14347B9E6E4BB74F969E9">
    <w:name w:val="7F509BCBA2E14347B9E6E4BB74F969E9"/>
  </w:style>
  <w:style w:type="paragraph" w:customStyle="1" w:styleId="9F4168BA269F4E3EB0EE245AF20498A3">
    <w:name w:val="9F4168BA269F4E3EB0EE245AF20498A3"/>
  </w:style>
  <w:style w:type="paragraph" w:styleId="ListBullet">
    <w:name w:val="List Bullet"/>
    <w:basedOn w:val="Normal"/>
    <w:uiPriority w:val="10"/>
    <w:unhideWhenUsed/>
    <w:qFormat/>
    <w:pPr>
      <w:numPr>
        <w:numId w:val="1"/>
      </w:numPr>
      <w:spacing w:before="120" w:after="120" w:line="240" w:lineRule="exact"/>
      <w:ind w:left="360"/>
      <w:contextualSpacing/>
    </w:pPr>
    <w:rPr>
      <w:color w:val="44546A" w:themeColor="text2"/>
      <w:kern w:val="0"/>
      <w:sz w:val="22"/>
      <w:szCs w:val="21"/>
      <w:lang w:eastAsia="ja-JP"/>
      <w14:ligatures w14:val="none"/>
    </w:rPr>
  </w:style>
  <w:style w:type="paragraph" w:customStyle="1" w:styleId="9EE9CD984D964B359EFBFAA34D122430">
    <w:name w:val="9EE9CD984D964B359EFBFAA34D1224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BCE19-D873-48E7-8AA1-A7C6AF30928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13DFD6F9-5CD7-4550-8D85-2614CDE72381}">
  <ds:schemaRefs>
    <ds:schemaRef ds:uri="http://schemas.microsoft.com/sharepoint/v3/contenttype/forms"/>
  </ds:schemaRefs>
</ds:datastoreItem>
</file>

<file path=customXml/itemProps3.xml><?xml version="1.0" encoding="utf-8"?>
<ds:datastoreItem xmlns:ds="http://schemas.openxmlformats.org/officeDocument/2006/customXml" ds:itemID="{2C0C69A4-DCA6-4A12-8500-1AC62584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minutes</Template>
  <TotalTime>1</TotalTime>
  <Pages>6</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Hansen</dc:creator>
  <cp:lastModifiedBy>Penny Hansen</cp:lastModifiedBy>
  <cp:revision>3</cp:revision>
  <dcterms:created xsi:type="dcterms:W3CDTF">2025-08-03T04:12:00Z</dcterms:created>
  <dcterms:modified xsi:type="dcterms:W3CDTF">2025-08-03T04:12:00Z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